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text" w:horzAnchor="margin" w:tblpXSpec="center" w:tblpY="-100"/>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8222"/>
      </w:tblGrid>
      <w:tr w:rsidR="00166361" w:rsidRPr="00D0721E" w14:paraId="5E6810C7" w14:textId="77777777" w:rsidTr="00502FDA">
        <w:trPr>
          <w:trHeight w:val="2097"/>
        </w:trPr>
        <w:tc>
          <w:tcPr>
            <w:tcW w:w="1828" w:type="dxa"/>
            <w:shd w:val="clear" w:color="auto" w:fill="808080" w:themeFill="background1" w:themeFillShade="80"/>
            <w:vAlign w:val="center"/>
          </w:tcPr>
          <w:p w14:paraId="5F46F3B8" w14:textId="66DF2C28" w:rsidR="00166361" w:rsidRPr="00D0721E" w:rsidRDefault="00166361" w:rsidP="0093497A">
            <w:pPr>
              <w:jc w:val="center"/>
              <w:rPr>
                <w:sz w:val="22"/>
                <w:szCs w:val="22"/>
              </w:rPr>
            </w:pPr>
            <w:r w:rsidRPr="00A7773A">
              <w:rPr>
                <w:noProof/>
                <w:sz w:val="22"/>
                <w:szCs w:val="22"/>
                <w:lang w:val="nl-BE" w:eastAsia="nl-BE"/>
              </w:rPr>
              <w:drawing>
                <wp:inline distT="0" distB="0" distL="0" distR="0" wp14:anchorId="1AADDA5E" wp14:editId="1A9F07D7">
                  <wp:extent cx="927100" cy="927100"/>
                  <wp:effectExtent l="0" t="0" r="635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378" t="14232" r="13901" b="15424"/>
                          <a:stretch/>
                        </pic:blipFill>
                        <pic:spPr bwMode="auto">
                          <a:xfrm>
                            <a:off x="0" y="0"/>
                            <a:ext cx="936574" cy="936574"/>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vAlign w:val="center"/>
          </w:tcPr>
          <w:p w14:paraId="76560E1B" w14:textId="4916EF73" w:rsidR="00502FDA" w:rsidRPr="00502FDA" w:rsidRDefault="00F53719" w:rsidP="00502FDA">
            <w:pPr>
              <w:spacing w:line="360" w:lineRule="auto"/>
              <w:jc w:val="center"/>
              <w:rPr>
                <w:sz w:val="40"/>
                <w:szCs w:val="40"/>
              </w:rPr>
            </w:pPr>
            <w:r w:rsidRPr="00F53719">
              <w:rPr>
                <w:b/>
                <w:bCs/>
                <w:sz w:val="40"/>
                <w:szCs w:val="40"/>
              </w:rPr>
              <w:t xml:space="preserve">Volume van omwentelingslichamen </w:t>
            </w:r>
            <w:r w:rsidR="00502FDA" w:rsidRPr="00502FDA">
              <w:rPr>
                <w:sz w:val="28"/>
                <w:szCs w:val="28"/>
              </w:rPr>
              <w:t>Onderzoeksopdracht wiskunde</w:t>
            </w:r>
            <w:r w:rsidR="00502FDA" w:rsidRPr="00502FDA">
              <w:rPr>
                <w:sz w:val="28"/>
                <w:szCs w:val="28"/>
              </w:rPr>
              <w:br/>
              <w:t>Leraar: M. Stichelbaut – Klas: 6HWE/6EMT/6LMT</w:t>
            </w:r>
          </w:p>
        </w:tc>
      </w:tr>
    </w:tbl>
    <w:p w14:paraId="610E091A" w14:textId="5516B0CC" w:rsidR="00831C9C" w:rsidRDefault="00831C9C" w:rsidP="00831C9C">
      <w:pPr>
        <w:rPr>
          <w:b/>
          <w:bCs/>
        </w:rPr>
      </w:pPr>
    </w:p>
    <w:p w14:paraId="62896F0E" w14:textId="6EBE4147" w:rsidR="00F53719" w:rsidRDefault="00E90AC4" w:rsidP="00E90AC4">
      <w:pPr>
        <w:pStyle w:val="Kop1"/>
      </w:pPr>
      <w:r w:rsidRPr="00E90AC4">
        <w:t>ORIËNTEREN</w:t>
      </w:r>
    </w:p>
    <w:p w14:paraId="5621368C" w14:textId="630C91D5" w:rsidR="00E90AC4" w:rsidRPr="00E90AC4" w:rsidRDefault="00E90AC4" w:rsidP="00C50E6F">
      <w:pPr>
        <w:pStyle w:val="Kop2"/>
      </w:pPr>
      <w:r w:rsidRPr="00E90AC4">
        <w:t>Omwentelingslichamen</w:t>
      </w:r>
    </w:p>
    <w:p w14:paraId="27A4C11A" w14:textId="2CAC7159" w:rsidR="00F53719" w:rsidRDefault="00F53719" w:rsidP="00F53719">
      <w:r>
        <w:t xml:space="preserve">Een </w:t>
      </w:r>
      <w:r>
        <w:rPr>
          <w:b/>
          <w:bCs/>
        </w:rPr>
        <w:t>omwentelingslichaam</w:t>
      </w:r>
      <w:r>
        <w:t xml:space="preserve"> is een voorwerp dat cilindersymmetrisch is. Dat wil zeggen dat er een as bestaat waarrond het voorwerp kan draaien </w:t>
      </w:r>
      <w:r w:rsidR="0094434F">
        <w:t>zodanig dat het voorwerp er hetzelfde uitziet. Deze as noemen we de symmetrieas. Voorbeelden van omwentelingslichamen koeltorens van kerncentrales, de meeste glazen en kopjes, ballen, kegels, bloempotten…</w:t>
      </w:r>
    </w:p>
    <w:p w14:paraId="6E8527BD" w14:textId="055277A6" w:rsidR="0094434F" w:rsidRDefault="0094434F" w:rsidP="00F53719"/>
    <w:p w14:paraId="47C4C3B1" w14:textId="2306C05C" w:rsidR="0094434F" w:rsidRDefault="0094434F" w:rsidP="00F53719">
      <w:pPr>
        <w:rPr>
          <w:noProof/>
        </w:rPr>
      </w:pPr>
      <w:r>
        <w:t>De naam omwentelingslichaam komt van het kunnen omwentelen van een oppervlakte rond een as (de symmetrieas) om tot het volume te komen. Zo zal een rechthoek na omwenteling rond een zijde een cilinder geven.</w:t>
      </w:r>
      <w:r w:rsidRPr="0094434F">
        <w:rPr>
          <w:noProof/>
        </w:rPr>
        <w:t xml:space="preserve"> </w:t>
      </w:r>
    </w:p>
    <w:p w14:paraId="550E4105" w14:textId="77777777" w:rsidR="0094434F" w:rsidRDefault="0094434F" w:rsidP="00F53719">
      <w:pPr>
        <w:rPr>
          <w:noProof/>
        </w:rPr>
      </w:pPr>
    </w:p>
    <w:p w14:paraId="78B45887" w14:textId="2B3DC816" w:rsidR="0094434F" w:rsidRPr="0094434F" w:rsidRDefault="0094434F" w:rsidP="0094434F">
      <w:pPr>
        <w:jc w:val="center"/>
      </w:pPr>
      <w:r w:rsidRPr="0094434F">
        <w:rPr>
          <w:noProof/>
        </w:rPr>
        <w:drawing>
          <wp:inline distT="0" distB="0" distL="0" distR="0" wp14:anchorId="127CDC0E" wp14:editId="191A8AF3">
            <wp:extent cx="3505200" cy="112769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7728" cy="1134941"/>
                    </a:xfrm>
                    <a:prstGeom prst="rect">
                      <a:avLst/>
                    </a:prstGeom>
                  </pic:spPr>
                </pic:pic>
              </a:graphicData>
            </a:graphic>
          </wp:inline>
        </w:drawing>
      </w:r>
    </w:p>
    <w:p w14:paraId="26545FC2" w14:textId="6DF249C6" w:rsidR="0094434F" w:rsidRPr="00F53719" w:rsidRDefault="0094434F" w:rsidP="00F53719"/>
    <w:p w14:paraId="67D203BB" w14:textId="593A36A3" w:rsidR="00F53719" w:rsidRDefault="00F53719" w:rsidP="00F53719">
      <w:r>
        <w:t xml:space="preserve">We kunnen het volume van een omwentelingslichaam bepalen met bepaalde integralen. We leggen het omwentelingslichaam zodanig dat de symmetrieas samenvalt met de </w:t>
      </w:r>
      <m:oMath>
        <m:r>
          <w:rPr>
            <w:rFonts w:ascii="Cambria Math" w:hAnsi="Cambria Math"/>
          </w:rPr>
          <m:t>x</m:t>
        </m:r>
      </m:oMath>
      <w:r>
        <w:t xml:space="preserve">-as en noteren </w:t>
      </w:r>
      <m:oMath>
        <m:r>
          <w:rPr>
            <w:rFonts w:ascii="Cambria Math" w:hAnsi="Cambria Math"/>
          </w:rPr>
          <m:t>f(x)</m:t>
        </m:r>
      </m:oMath>
      <w:r>
        <w:t xml:space="preserve"> voor het voorschrift van de kromme die de rand van het omwentelingslichaam weergeeft. </w:t>
      </w:r>
    </w:p>
    <w:p w14:paraId="485FBC72" w14:textId="3275EB86" w:rsidR="00F53719" w:rsidRDefault="00F53719" w:rsidP="0094434F">
      <w:pPr>
        <w:jc w:val="center"/>
      </w:pPr>
      <w:r>
        <w:rPr>
          <w:noProof/>
        </w:rPr>
        <w:drawing>
          <wp:inline distT="0" distB="0" distL="0" distR="0" wp14:anchorId="570C2384" wp14:editId="46F76D5A">
            <wp:extent cx="4428396" cy="13309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D2D4EC"/>
                        </a:clrFrom>
                        <a:clrTo>
                          <a:srgbClr val="D2D4EC">
                            <a:alpha val="0"/>
                          </a:srgbClr>
                        </a:clrTo>
                      </a:clrChange>
                    </a:blip>
                    <a:stretch>
                      <a:fillRect/>
                    </a:stretch>
                  </pic:blipFill>
                  <pic:spPr>
                    <a:xfrm>
                      <a:off x="0" y="0"/>
                      <a:ext cx="4428396" cy="1330960"/>
                    </a:xfrm>
                    <a:prstGeom prst="rect">
                      <a:avLst/>
                    </a:prstGeom>
                  </pic:spPr>
                </pic:pic>
              </a:graphicData>
            </a:graphic>
          </wp:inline>
        </w:drawing>
      </w:r>
    </w:p>
    <w:p w14:paraId="2D0FFCE9" w14:textId="12BD970F" w:rsidR="00F53719" w:rsidRDefault="00F53719" w:rsidP="00F53719"/>
    <w:p w14:paraId="3F29BE1F" w14:textId="19AA1195" w:rsidR="00F53719" w:rsidRDefault="00F53719" w:rsidP="00F53719">
      <w:r>
        <w:t xml:space="preserve">Het volume </w:t>
      </w:r>
      <m:oMath>
        <m:r>
          <w:rPr>
            <w:rFonts w:ascii="Cambria Math" w:hAnsi="Cambria Math"/>
          </w:rPr>
          <m:t>V</m:t>
        </m:r>
      </m:oMath>
      <w:r>
        <w:t xml:space="preserve"> kunnen we dan berekenen met de integraal hieronder. </w:t>
      </w:r>
    </w:p>
    <w:p w14:paraId="42A3B3D1" w14:textId="09B12097" w:rsidR="00F53719" w:rsidRPr="00F53719" w:rsidRDefault="00F53719" w:rsidP="00F53719">
      <w:pPr>
        <w:spacing w:before="240" w:after="240"/>
        <w:rPr>
          <w:sz w:val="28"/>
          <w:szCs w:val="28"/>
        </w:rPr>
      </w:pPr>
      <m:oMathPara>
        <m:oMath>
          <m:r>
            <w:rPr>
              <w:rFonts w:ascii="Cambria Math" w:hAnsi="Cambria Math"/>
              <w:sz w:val="28"/>
              <w:szCs w:val="28"/>
            </w:rPr>
            <m:t xml:space="preserve">  V=π⋅</m:t>
          </m:r>
          <m:nary>
            <m:naryPr>
              <m:ctrlPr>
                <w:rPr>
                  <w:rFonts w:ascii="Cambria Math" w:hAnsi="Cambria Math"/>
                  <w:i/>
                  <w:sz w:val="28"/>
                  <w:szCs w:val="28"/>
                </w:rPr>
              </m:ctrlPr>
            </m:naryPr>
            <m:sub>
              <m:r>
                <w:rPr>
                  <w:rFonts w:ascii="Cambria Math" w:hAnsi="Cambria Math"/>
                  <w:sz w:val="28"/>
                  <w:szCs w:val="28"/>
                </w:rPr>
                <m:t>a</m:t>
              </m:r>
            </m:sub>
            <m:sup>
              <m:r>
                <w:rPr>
                  <w:rFonts w:ascii="Cambria Math" w:hAnsi="Cambria Math"/>
                  <w:sz w:val="28"/>
                  <w:szCs w:val="28"/>
                </w:rPr>
                <m:t>b</m:t>
              </m:r>
            </m:sup>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rPr>
                    <m:t>2</m:t>
                  </m:r>
                </m:sup>
              </m:sSup>
              <m:r>
                <w:rPr>
                  <w:rFonts w:ascii="Cambria Math" w:hAnsi="Cambria Math"/>
                  <w:sz w:val="28"/>
                  <w:szCs w:val="28"/>
                </w:rPr>
                <m:t xml:space="preserve">dx  </m:t>
              </m:r>
            </m:e>
          </m:nary>
        </m:oMath>
      </m:oMathPara>
    </w:p>
    <w:p w14:paraId="18C7E8D1" w14:textId="3A8A106B" w:rsidR="00F53719" w:rsidRDefault="00F53719" w:rsidP="00F53719">
      <w:pPr>
        <w:jc w:val="left"/>
      </w:pPr>
      <w:r>
        <w:t xml:space="preserve">Dit komt van het feit dat we het volume opsplitsen in allemaal kleine cilindertjes met hoogte </w:t>
      </w:r>
      <m:oMath>
        <m:r>
          <m:rPr>
            <m:sty m:val="p"/>
          </m:rPr>
          <w:rPr>
            <w:rFonts w:ascii="Cambria Math" w:hAnsi="Cambria Math"/>
          </w:rPr>
          <m:t>Δ</m:t>
        </m:r>
        <m:r>
          <w:rPr>
            <w:rFonts w:ascii="Cambria Math" w:hAnsi="Cambria Math"/>
          </w:rPr>
          <m:t>x</m:t>
        </m:r>
      </m:oMath>
      <w:r>
        <w:t xml:space="preserve"> en straal </w:t>
      </w:r>
      <m:oMath>
        <m:r>
          <w:rPr>
            <w:rFonts w:ascii="Cambria Math" w:hAnsi="Cambria Math"/>
          </w:rPr>
          <m:t>f(x)</m:t>
        </m:r>
      </m:oMath>
      <w:r>
        <w:t xml:space="preserve">, zodat het volume van één klein cilindertje </w:t>
      </w:r>
      <m:oMath>
        <m:r>
          <w:rPr>
            <w:rFonts w:ascii="Cambria Math" w:hAnsi="Cambria Math"/>
          </w:rPr>
          <m:t>π⋅</m:t>
        </m:r>
        <m:sSup>
          <m:sSupPr>
            <m:ctrlPr>
              <w:rPr>
                <w:rFonts w:ascii="Cambria Math" w:hAnsi="Cambria Math"/>
                <w:i/>
              </w:rPr>
            </m:ctrlPr>
          </m:sSupPr>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e>
          <m:sup>
            <m:r>
              <w:rPr>
                <w:rFonts w:ascii="Cambria Math" w:hAnsi="Cambria Math"/>
              </w:rPr>
              <m:t>2</m:t>
            </m:r>
          </m:sup>
        </m:sSup>
        <m:r>
          <w:rPr>
            <w:rFonts w:ascii="Cambria Math" w:hAnsi="Cambria Math"/>
          </w:rPr>
          <m:t>⋅</m:t>
        </m:r>
        <m:r>
          <m:rPr>
            <m:sty m:val="p"/>
          </m:rPr>
          <w:rPr>
            <w:rFonts w:ascii="Cambria Math" w:hAnsi="Cambria Math"/>
          </w:rPr>
          <m:t>Δ</m:t>
        </m:r>
        <m:r>
          <w:rPr>
            <w:rFonts w:ascii="Cambria Math" w:hAnsi="Cambria Math"/>
          </w:rPr>
          <m:t>x</m:t>
        </m:r>
      </m:oMath>
      <w:r>
        <w:t xml:space="preserve"> is.</w:t>
      </w:r>
    </w:p>
    <w:p w14:paraId="6441CDF8" w14:textId="7333CB4A" w:rsidR="00F53719" w:rsidRDefault="00F53719" w:rsidP="00F53719">
      <w:pPr>
        <w:jc w:val="center"/>
      </w:pPr>
      <w:r>
        <w:rPr>
          <w:noProof/>
        </w:rPr>
        <w:lastRenderedPageBreak/>
        <w:drawing>
          <wp:inline distT="0" distB="0" distL="0" distR="0" wp14:anchorId="207C76EA" wp14:editId="325D8A4A">
            <wp:extent cx="3845560" cy="112950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D2D4EC"/>
                        </a:clrFrom>
                        <a:clrTo>
                          <a:srgbClr val="D2D4EC">
                            <a:alpha val="0"/>
                          </a:srgbClr>
                        </a:clrTo>
                      </a:clrChange>
                    </a:blip>
                    <a:stretch>
                      <a:fillRect/>
                    </a:stretch>
                  </pic:blipFill>
                  <pic:spPr>
                    <a:xfrm>
                      <a:off x="0" y="0"/>
                      <a:ext cx="3859385" cy="1133562"/>
                    </a:xfrm>
                    <a:prstGeom prst="rect">
                      <a:avLst/>
                    </a:prstGeom>
                  </pic:spPr>
                </pic:pic>
              </a:graphicData>
            </a:graphic>
          </wp:inline>
        </w:drawing>
      </w:r>
    </w:p>
    <w:p w14:paraId="250AD197" w14:textId="77777777" w:rsidR="0094434F" w:rsidRDefault="0094434F" w:rsidP="00F53719">
      <w:pPr>
        <w:jc w:val="center"/>
      </w:pPr>
    </w:p>
    <w:p w14:paraId="3486E20D" w14:textId="23C290BF" w:rsidR="00F53719" w:rsidRDefault="00F53719" w:rsidP="00F53719">
      <w:pPr>
        <w:jc w:val="left"/>
      </w:pPr>
      <w:r>
        <w:t>Als we de som nemen van alle cilindertjes en steeds kleinere en fijnere cilindertjes nemen (</w:t>
      </w:r>
      <m:oMath>
        <m:r>
          <m:rPr>
            <m:sty m:val="p"/>
          </m:rPr>
          <w:rPr>
            <w:rFonts w:ascii="Cambria Math" w:hAnsi="Cambria Math"/>
          </w:rPr>
          <m:t>Δ</m:t>
        </m:r>
        <m:r>
          <w:rPr>
            <w:rFonts w:ascii="Cambria Math" w:hAnsi="Cambria Math"/>
          </w:rPr>
          <m:t>x→dx</m:t>
        </m:r>
      </m:oMath>
      <w:r>
        <w:t>) dan verkrijgen we de integraal.</w:t>
      </w:r>
    </w:p>
    <w:p w14:paraId="6AE6FCE1" w14:textId="2B176380" w:rsidR="00F53719" w:rsidRDefault="00F53719" w:rsidP="00F53719">
      <w:pPr>
        <w:jc w:val="center"/>
      </w:pPr>
    </w:p>
    <w:p w14:paraId="3B50F094" w14:textId="7D1F507F" w:rsidR="0094434F" w:rsidRDefault="0094434F" w:rsidP="00C50E6F">
      <w:pPr>
        <w:pStyle w:val="Kop2"/>
      </w:pPr>
      <w:proofErr w:type="spellStart"/>
      <w:r>
        <w:t>GeoGebra</w:t>
      </w:r>
      <w:proofErr w:type="spellEnd"/>
    </w:p>
    <w:p w14:paraId="35601C50" w14:textId="14165476" w:rsidR="0094434F" w:rsidRDefault="0094434F" w:rsidP="0094434F">
      <w:proofErr w:type="spellStart"/>
      <w:r>
        <w:t>GeoGebra</w:t>
      </w:r>
      <w:proofErr w:type="spellEnd"/>
      <w:r>
        <w:t xml:space="preserve"> is een online tool </w:t>
      </w:r>
      <w:r w:rsidR="00847B37">
        <w:t>waarmee je</w:t>
      </w:r>
      <w:r>
        <w:t xml:space="preserve"> </w:t>
      </w:r>
      <w:r w:rsidR="00847B37">
        <w:t xml:space="preserve">een resem aan wiskundige bewerkingen kan uitvoeren. Je kan er, net zoals met je grafisch rekentoestel, grafieken van functies mee tekenen maar ook vergelijkingen oplossen, nulpunten en snijpunten zoeken, meetkundige figuren tekenen… </w:t>
      </w:r>
    </w:p>
    <w:p w14:paraId="1BD570F6" w14:textId="665B4E1A" w:rsidR="00847B37" w:rsidRDefault="00847B37" w:rsidP="0094434F"/>
    <w:p w14:paraId="0FA4FF3E" w14:textId="7D214208" w:rsidR="00847B37" w:rsidRDefault="00847B37" w:rsidP="00C50E6F">
      <w:pPr>
        <w:pStyle w:val="Kop2"/>
      </w:pPr>
      <w:r>
        <w:t>Veeltermregressie</w:t>
      </w:r>
    </w:p>
    <w:p w14:paraId="25D0F6AD" w14:textId="75527144" w:rsidR="00BB296D" w:rsidRPr="00BB296D" w:rsidRDefault="00847B37" w:rsidP="00847B37">
      <w:r>
        <w:t xml:space="preserve">We zullen in dit onderzoek gebruikmaken van de veelzijdige techniek van </w:t>
      </w:r>
      <w:r>
        <w:rPr>
          <w:b/>
          <w:bCs/>
        </w:rPr>
        <w:t>regressie</w:t>
      </w:r>
      <w:r>
        <w:t xml:space="preserve">. De techniek van regressie bestaat erin om een </w:t>
      </w:r>
      <w:r w:rsidR="00E90AC4">
        <w:t xml:space="preserve">zo goed mogelijk </w:t>
      </w:r>
      <w:r w:rsidRPr="00E90AC4">
        <w:rPr>
          <w:b/>
          <w:bCs/>
        </w:rPr>
        <w:t>verband</w:t>
      </w:r>
      <w:r>
        <w:t xml:space="preserve"> te vinden tussen twee variabelen </w:t>
      </w:r>
      <m:oMath>
        <m:r>
          <w:rPr>
            <w:rFonts w:ascii="Cambria Math" w:hAnsi="Cambria Math"/>
          </w:rPr>
          <m:t>x</m:t>
        </m:r>
      </m:oMath>
      <w:r>
        <w:t xml:space="preserve"> en </w:t>
      </w:r>
      <m:oMath>
        <m:r>
          <w:rPr>
            <w:rFonts w:ascii="Cambria Math" w:hAnsi="Cambria Math"/>
          </w:rPr>
          <m:t>y</m:t>
        </m:r>
      </m:oMath>
      <w:r>
        <w:t xml:space="preserve"> aan de hand van een </w:t>
      </w:r>
      <w:r w:rsidRPr="00E90AC4">
        <w:rPr>
          <w:b/>
          <w:bCs/>
        </w:rPr>
        <w:t>verzameling gemeten</w:t>
      </w:r>
      <w:r w:rsidR="00BB296D" w:rsidRPr="00E90AC4">
        <w:rPr>
          <w:b/>
          <w:bCs/>
        </w:rPr>
        <w:t xml:space="preserve"> of bekende punten</w:t>
      </w:r>
      <w:r w:rsidR="00E90AC4">
        <w:t>.</w:t>
      </w:r>
    </w:p>
    <w:p w14:paraId="741C6618" w14:textId="77777777" w:rsidR="00BB296D" w:rsidRDefault="00BB296D" w:rsidP="00847B37"/>
    <w:p w14:paraId="0B1C93F6" w14:textId="57DE609B" w:rsidR="00847B37" w:rsidRDefault="00454CE8" w:rsidP="00847B37">
      <m:oMathPara>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e>
              </m:d>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e>
          </m:d>
        </m:oMath>
      </m:oMathPara>
    </w:p>
    <w:p w14:paraId="34B6D0F9" w14:textId="6DD5BE24" w:rsidR="00BB296D" w:rsidRDefault="00BB296D" w:rsidP="00847B37"/>
    <w:p w14:paraId="1C9FADEA" w14:textId="77777777" w:rsidR="00BB296D" w:rsidRDefault="00BB296D" w:rsidP="00BB296D">
      <w:pPr>
        <w:jc w:val="left"/>
      </w:pPr>
      <w:r>
        <w:t xml:space="preserve">Vaak wordt gebruikt gemaakt van </w:t>
      </w:r>
      <w:r>
        <w:rPr>
          <w:b/>
          <w:bCs/>
        </w:rPr>
        <w:t>lineaire regressie</w:t>
      </w:r>
      <w:r>
        <w:t xml:space="preserve">. Hierbij neemt men aan dat het verband tussen </w:t>
      </w:r>
      <m:oMath>
        <m:r>
          <w:rPr>
            <w:rFonts w:ascii="Cambria Math" w:hAnsi="Cambria Math"/>
          </w:rPr>
          <m:t>x</m:t>
        </m:r>
      </m:oMath>
      <w:r>
        <w:t xml:space="preserve"> en </w:t>
      </w:r>
      <m:oMath>
        <m:r>
          <w:rPr>
            <w:rFonts w:ascii="Cambria Math" w:hAnsi="Cambria Math"/>
          </w:rPr>
          <m:t>y</m:t>
        </m:r>
      </m:oMath>
      <w:r>
        <w:t xml:space="preserve"> lineair is, met andere woorden van de vorm </w:t>
      </w:r>
      <m:oMath>
        <m:r>
          <w:rPr>
            <w:rFonts w:ascii="Cambria Math" w:hAnsi="Cambria Math"/>
          </w:rPr>
          <m:t>y=ax+b</m:t>
        </m:r>
      </m:oMath>
      <w:r>
        <w:t xml:space="preserve">. De waarde van </w:t>
      </w:r>
      <m:oMath>
        <m:r>
          <w:rPr>
            <w:rFonts w:ascii="Cambria Math" w:hAnsi="Cambria Math"/>
          </w:rPr>
          <m:t>a</m:t>
        </m:r>
      </m:oMath>
      <w:r>
        <w:t xml:space="preserve"> en </w:t>
      </w:r>
      <m:oMath>
        <m:r>
          <w:rPr>
            <w:rFonts w:ascii="Cambria Math" w:hAnsi="Cambria Math"/>
          </w:rPr>
          <m:t>b</m:t>
        </m:r>
      </m:oMath>
      <w:r>
        <w:t xml:space="preserve"> is onbekend. Aan de hand van de bekende punten, wordt de waarde van </w:t>
      </w:r>
      <m:oMath>
        <m:r>
          <w:rPr>
            <w:rFonts w:ascii="Cambria Math" w:hAnsi="Cambria Math"/>
          </w:rPr>
          <m:t>a</m:t>
        </m:r>
      </m:oMath>
      <w:r>
        <w:t xml:space="preserve"> en </w:t>
      </w:r>
      <m:oMath>
        <m:r>
          <w:rPr>
            <w:rFonts w:ascii="Cambria Math" w:hAnsi="Cambria Math"/>
          </w:rPr>
          <m:t>b</m:t>
        </m:r>
      </m:oMath>
      <w:r>
        <w:t xml:space="preserve"> zodanig gekozen dat de rechte zo dicht mogelijk bij de bekende punten aanleunt.</w:t>
      </w:r>
    </w:p>
    <w:p w14:paraId="57882B5B" w14:textId="555AE142" w:rsidR="00BB296D" w:rsidRDefault="00BB296D" w:rsidP="00E90AC4">
      <w:pPr>
        <w:jc w:val="center"/>
      </w:pPr>
      <w:r w:rsidRPr="00BB296D">
        <w:rPr>
          <w:noProof/>
        </w:rPr>
        <w:drawing>
          <wp:inline distT="0" distB="0" distL="0" distR="0" wp14:anchorId="15BBAA55" wp14:editId="2B79B13A">
            <wp:extent cx="2778369" cy="1961447"/>
            <wp:effectExtent l="0" t="0" r="3175"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877"/>
                    <a:stretch/>
                  </pic:blipFill>
                  <pic:spPr bwMode="auto">
                    <a:xfrm>
                      <a:off x="0" y="0"/>
                      <a:ext cx="2806402" cy="1981238"/>
                    </a:xfrm>
                    <a:prstGeom prst="rect">
                      <a:avLst/>
                    </a:prstGeom>
                    <a:ln>
                      <a:noFill/>
                    </a:ln>
                    <a:extLst>
                      <a:ext uri="{53640926-AAD7-44D8-BBD7-CCE9431645EC}">
                        <a14:shadowObscured xmlns:a14="http://schemas.microsoft.com/office/drawing/2010/main"/>
                      </a:ext>
                    </a:extLst>
                  </pic:spPr>
                </pic:pic>
              </a:graphicData>
            </a:graphic>
          </wp:inline>
        </w:drawing>
      </w:r>
    </w:p>
    <w:p w14:paraId="3B62FB42" w14:textId="422051CE" w:rsidR="00BB296D" w:rsidRPr="00BB296D" w:rsidRDefault="00BB296D" w:rsidP="00BB296D">
      <w:pPr>
        <w:jc w:val="left"/>
      </w:pPr>
      <w:r>
        <w:t xml:space="preserve">Wij zullen dit </w:t>
      </w:r>
      <w:r w:rsidRPr="00BB296D">
        <w:rPr>
          <w:b/>
          <w:bCs/>
        </w:rPr>
        <w:t>veralgemenen</w:t>
      </w:r>
      <w:r>
        <w:t xml:space="preserve"> </w:t>
      </w:r>
      <w:r w:rsidRPr="00BB296D">
        <w:rPr>
          <w:b/>
          <w:bCs/>
        </w:rPr>
        <w:t>naar</w:t>
      </w:r>
      <w:r>
        <w:t xml:space="preserve"> </w:t>
      </w:r>
      <w:r>
        <w:rPr>
          <w:b/>
          <w:bCs/>
        </w:rPr>
        <w:t>veeltermregressie.</w:t>
      </w:r>
      <w:r>
        <w:t xml:space="preserve"> Hierbij zullen we de contour, de vorm, van een omwentelingslichaam benaderen door een veelterm. We laten ons leiden door gemeten punten om de best passende veelterm te bepalen met </w:t>
      </w:r>
      <w:proofErr w:type="spellStart"/>
      <w:r>
        <w:t>GeoGebra</w:t>
      </w:r>
      <w:proofErr w:type="spellEnd"/>
      <w:r>
        <w:t xml:space="preserve">, die we kunnen integreren om tot het volume van ons omwentelingslichaam te komen. </w:t>
      </w:r>
    </w:p>
    <w:p w14:paraId="1B01596A" w14:textId="77777777" w:rsidR="00BB296D" w:rsidRPr="00BB296D" w:rsidRDefault="00BB296D" w:rsidP="00847B37"/>
    <w:p w14:paraId="19BC3464" w14:textId="46183C15" w:rsidR="00E90AC4" w:rsidRDefault="00E90AC4" w:rsidP="00C50E6F">
      <w:pPr>
        <w:pStyle w:val="Kop2"/>
      </w:pPr>
      <w:r>
        <w:t>Onderzoeksdoel</w:t>
      </w:r>
    </w:p>
    <w:p w14:paraId="7946B319" w14:textId="05529979" w:rsidR="00E90AC4" w:rsidRDefault="00E90AC4" w:rsidP="00E90AC4">
      <w:r>
        <w:t xml:space="preserve">We gebruiken deze informatie met maar één doel: </w:t>
      </w:r>
      <w:r w:rsidRPr="00E90AC4">
        <w:t xml:space="preserve">een zo goed mogelijke </w:t>
      </w:r>
      <w:r w:rsidRPr="00E90AC4">
        <w:rPr>
          <w:b/>
          <w:bCs/>
        </w:rPr>
        <w:t>benadering</w:t>
      </w:r>
      <w:r w:rsidRPr="00E90AC4">
        <w:t xml:space="preserve"> vinden voor het </w:t>
      </w:r>
      <w:r w:rsidRPr="00E90AC4">
        <w:rPr>
          <w:b/>
          <w:bCs/>
        </w:rPr>
        <w:t>volume</w:t>
      </w:r>
      <w:r w:rsidRPr="00E90AC4">
        <w:t xml:space="preserve"> van </w:t>
      </w:r>
      <w:r w:rsidR="00D53A43">
        <w:t>een</w:t>
      </w:r>
      <w:r w:rsidRPr="00E90AC4">
        <w:t xml:space="preserve"> </w:t>
      </w:r>
      <w:r w:rsidRPr="00E90AC4">
        <w:rPr>
          <w:b/>
          <w:bCs/>
        </w:rPr>
        <w:t>omwentelingslicha</w:t>
      </w:r>
      <w:r w:rsidR="00D53A43">
        <w:rPr>
          <w:b/>
          <w:bCs/>
        </w:rPr>
        <w:t>a</w:t>
      </w:r>
      <w:r w:rsidRPr="00E90AC4">
        <w:rPr>
          <w:b/>
          <w:bCs/>
        </w:rPr>
        <w:t>m</w:t>
      </w:r>
      <w:r>
        <w:t xml:space="preserve"> met deze technieken.</w:t>
      </w:r>
    </w:p>
    <w:p w14:paraId="780F5C3E" w14:textId="3A27A3B0" w:rsidR="00E90AC4" w:rsidRDefault="00E90AC4" w:rsidP="00E90AC4">
      <w:pPr>
        <w:pStyle w:val="Kop1"/>
      </w:pPr>
      <w:r>
        <w:lastRenderedPageBreak/>
        <w:t>VOORBEREIDEN</w:t>
      </w:r>
    </w:p>
    <w:p w14:paraId="153F352E" w14:textId="606E07BA" w:rsidR="00E90AC4" w:rsidRDefault="00E90AC4" w:rsidP="00C50E6F">
      <w:pPr>
        <w:pStyle w:val="Kop2"/>
      </w:pPr>
      <w:r>
        <w:t>Onderzoeksplan</w:t>
      </w:r>
    </w:p>
    <w:p w14:paraId="5FFC01AF" w14:textId="283C68E7" w:rsidR="00E90AC4" w:rsidRDefault="00E90AC4" w:rsidP="00E90AC4">
      <w:r>
        <w:t xml:space="preserve">Aan de hand van de wiskundige technieken voor handen, dringt zich een duidelijk onderzoeksplan op. </w:t>
      </w:r>
    </w:p>
    <w:p w14:paraId="54CEDF9C" w14:textId="2DB1EA18" w:rsidR="00C57328" w:rsidRPr="00C57328" w:rsidRDefault="00E90AC4" w:rsidP="00966118">
      <w:pPr>
        <w:pStyle w:val="Lijstalinea"/>
        <w:numPr>
          <w:ilvl w:val="0"/>
          <w:numId w:val="32"/>
        </w:numPr>
        <w:spacing w:before="120"/>
        <w:ind w:left="714" w:hanging="357"/>
        <w:contextualSpacing w:val="0"/>
        <w:jc w:val="left"/>
      </w:pPr>
      <w:r w:rsidRPr="00966118">
        <w:rPr>
          <w:b/>
          <w:bCs/>
        </w:rPr>
        <w:t>Meetgegevens verzamelen</w:t>
      </w:r>
      <w:r w:rsidR="00966118">
        <w:rPr>
          <w:b/>
          <w:bCs/>
        </w:rPr>
        <w:t xml:space="preserve">. </w:t>
      </w:r>
      <w:r>
        <w:t xml:space="preserve">We zoeken een omwentelingslichaam en proberen zo nauwkeurig mogelijk </w:t>
      </w:r>
      <w:r w:rsidR="00C57328">
        <w:t>te meten wat de vorm van de contour is. We zullen dit doen met behulp van een schuifmaat.</w:t>
      </w:r>
    </w:p>
    <w:p w14:paraId="61E0EA91" w14:textId="53B033FB" w:rsidR="00E90AC4" w:rsidRPr="00966118" w:rsidRDefault="00E90AC4" w:rsidP="00966118">
      <w:pPr>
        <w:pStyle w:val="Lijstalinea"/>
        <w:numPr>
          <w:ilvl w:val="0"/>
          <w:numId w:val="32"/>
        </w:numPr>
        <w:spacing w:before="120"/>
        <w:ind w:left="714" w:hanging="357"/>
        <w:contextualSpacing w:val="0"/>
        <w:jc w:val="left"/>
        <w:rPr>
          <w:b/>
          <w:bCs/>
        </w:rPr>
      </w:pPr>
      <w:r w:rsidRPr="00966118">
        <w:rPr>
          <w:b/>
          <w:bCs/>
        </w:rPr>
        <w:t xml:space="preserve">Meetgegevens inladen in </w:t>
      </w:r>
      <w:proofErr w:type="spellStart"/>
      <w:r w:rsidRPr="00966118">
        <w:rPr>
          <w:b/>
          <w:bCs/>
        </w:rPr>
        <w:t>GeoGebra</w:t>
      </w:r>
      <w:proofErr w:type="spellEnd"/>
      <w:r w:rsidR="00966118">
        <w:rPr>
          <w:b/>
          <w:bCs/>
        </w:rPr>
        <w:t xml:space="preserve">. </w:t>
      </w:r>
      <w:r w:rsidR="00C57328">
        <w:t xml:space="preserve">Als we een goede hoop meetwaarden hebben, willen we deze in </w:t>
      </w:r>
      <w:proofErr w:type="spellStart"/>
      <w:r w:rsidR="00C57328">
        <w:t>GeoGebra</w:t>
      </w:r>
      <w:proofErr w:type="spellEnd"/>
      <w:r w:rsidR="00C57328">
        <w:t xml:space="preserve"> brengen die ons zal helpen om een gepaste veeltermbenadering te vinden.</w:t>
      </w:r>
    </w:p>
    <w:p w14:paraId="3750C140" w14:textId="2884758E" w:rsidR="00E90AC4" w:rsidRPr="00966118" w:rsidRDefault="00E90AC4" w:rsidP="00966118">
      <w:pPr>
        <w:pStyle w:val="Lijstalinea"/>
        <w:numPr>
          <w:ilvl w:val="0"/>
          <w:numId w:val="32"/>
        </w:numPr>
        <w:spacing w:before="120"/>
        <w:ind w:left="714" w:hanging="357"/>
        <w:contextualSpacing w:val="0"/>
        <w:jc w:val="left"/>
        <w:rPr>
          <w:b/>
          <w:bCs/>
        </w:rPr>
      </w:pPr>
      <w:r w:rsidRPr="00C57328">
        <w:rPr>
          <w:b/>
          <w:bCs/>
        </w:rPr>
        <w:t>Regressieanalyse toepassen</w:t>
      </w:r>
      <w:r w:rsidR="00966118">
        <w:rPr>
          <w:b/>
          <w:bCs/>
        </w:rPr>
        <w:t xml:space="preserve">. </w:t>
      </w:r>
      <w:r w:rsidR="00C57328">
        <w:t xml:space="preserve">We zoeken de veelterm die de vorm van ons omwentelingslichaam zo goed mogelijk benadert. </w:t>
      </w:r>
    </w:p>
    <w:p w14:paraId="5FC6D2F2" w14:textId="38D26A40" w:rsidR="00966118" w:rsidRPr="00966118" w:rsidRDefault="00E90AC4" w:rsidP="00966118">
      <w:pPr>
        <w:pStyle w:val="Lijstalinea"/>
        <w:numPr>
          <w:ilvl w:val="0"/>
          <w:numId w:val="32"/>
        </w:numPr>
        <w:spacing w:before="120"/>
        <w:ind w:left="714" w:hanging="357"/>
        <w:contextualSpacing w:val="0"/>
        <w:jc w:val="left"/>
      </w:pPr>
      <w:r w:rsidRPr="00966118">
        <w:rPr>
          <w:b/>
          <w:bCs/>
        </w:rPr>
        <w:t>Volume berekenen.</w:t>
      </w:r>
      <w:r w:rsidR="00C57328">
        <w:t xml:space="preserve"> Door de gevonden veelterm in te vullen in de formule, kunnen we met </w:t>
      </w:r>
      <w:proofErr w:type="spellStart"/>
      <w:r w:rsidR="00C57328">
        <w:t>GeoGebra</w:t>
      </w:r>
      <w:proofErr w:type="spellEnd"/>
      <w:r w:rsidR="00C57328">
        <w:t xml:space="preserve"> vlot het volume berekenen. We berekenen dit ook best op een tweede manier om te vergelijken.</w:t>
      </w:r>
    </w:p>
    <w:p w14:paraId="48B5C18A" w14:textId="0AF72B87" w:rsidR="00966118" w:rsidRDefault="00966118" w:rsidP="00966118">
      <w:pPr>
        <w:pStyle w:val="Lijstalinea"/>
        <w:numPr>
          <w:ilvl w:val="0"/>
          <w:numId w:val="32"/>
        </w:numPr>
        <w:spacing w:before="120"/>
        <w:ind w:left="714" w:hanging="357"/>
        <w:contextualSpacing w:val="0"/>
        <w:jc w:val="left"/>
        <w:rPr>
          <w:b/>
          <w:bCs/>
        </w:rPr>
      </w:pPr>
      <w:r>
        <w:rPr>
          <w:b/>
          <w:bCs/>
        </w:rPr>
        <w:t>Visualisatie.</w:t>
      </w:r>
      <w:r>
        <w:t xml:space="preserve"> Via een applet brengen we ons model tot leven.</w:t>
      </w:r>
    </w:p>
    <w:p w14:paraId="18278BA9" w14:textId="22A01623" w:rsidR="00E90AC4" w:rsidRPr="00966118" w:rsidRDefault="00E90AC4" w:rsidP="00966118">
      <w:pPr>
        <w:pStyle w:val="Lijstalinea"/>
        <w:numPr>
          <w:ilvl w:val="0"/>
          <w:numId w:val="32"/>
        </w:numPr>
        <w:spacing w:before="120"/>
        <w:ind w:left="714" w:hanging="357"/>
        <w:contextualSpacing w:val="0"/>
        <w:jc w:val="left"/>
        <w:rPr>
          <w:b/>
          <w:bCs/>
        </w:rPr>
      </w:pPr>
      <w:r w:rsidRPr="00C57328">
        <w:rPr>
          <w:b/>
          <w:bCs/>
        </w:rPr>
        <w:t>Reflectie.</w:t>
      </w:r>
      <w:r w:rsidR="00966118">
        <w:rPr>
          <w:b/>
          <w:bCs/>
        </w:rPr>
        <w:t xml:space="preserve"> </w:t>
      </w:r>
      <w:r w:rsidR="00C57328">
        <w:t>We staan stil bij ons onderzoek en bij de gevonden resultaten.</w:t>
      </w:r>
    </w:p>
    <w:p w14:paraId="1E7ACF49" w14:textId="686ED352" w:rsidR="00C57328" w:rsidRDefault="00C57328" w:rsidP="00C57328">
      <w:pPr>
        <w:jc w:val="left"/>
      </w:pPr>
    </w:p>
    <w:p w14:paraId="6695DFA6" w14:textId="5A70F5CE" w:rsidR="00C57328" w:rsidRDefault="00C57328" w:rsidP="00C50E6F">
      <w:pPr>
        <w:pStyle w:val="Kop2"/>
      </w:pPr>
      <w:r>
        <w:t>Schuifmaat aflezen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0"/>
      </w:tblGrid>
      <w:tr w:rsidR="00C57328" w14:paraId="217A4515" w14:textId="77777777" w:rsidTr="00276D14">
        <w:tc>
          <w:tcPr>
            <w:tcW w:w="4390" w:type="dxa"/>
          </w:tcPr>
          <w:p w14:paraId="0BF976D1" w14:textId="64D1F152" w:rsidR="00C57328" w:rsidRDefault="00C57328" w:rsidP="00C57328">
            <w:r w:rsidRPr="00C57328">
              <w:rPr>
                <w:noProof/>
              </w:rPr>
              <w:drawing>
                <wp:inline distT="0" distB="0" distL="0" distR="0" wp14:anchorId="6523D125" wp14:editId="563C49D4">
                  <wp:extent cx="2590800" cy="164417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7578" cy="1648474"/>
                          </a:xfrm>
                          <a:prstGeom prst="rect">
                            <a:avLst/>
                          </a:prstGeom>
                        </pic:spPr>
                      </pic:pic>
                    </a:graphicData>
                  </a:graphic>
                </wp:inline>
              </w:drawing>
            </w:r>
          </w:p>
        </w:tc>
        <w:tc>
          <w:tcPr>
            <w:tcW w:w="4670" w:type="dxa"/>
          </w:tcPr>
          <w:p w14:paraId="0BDE1354" w14:textId="2D3DC004" w:rsidR="00276D14" w:rsidRDefault="00276D14" w:rsidP="00276D14">
            <w:pPr>
              <w:pStyle w:val="Lijstalinea"/>
              <w:numPr>
                <w:ilvl w:val="0"/>
                <w:numId w:val="34"/>
              </w:numPr>
              <w:jc w:val="left"/>
            </w:pPr>
            <w:r>
              <w:t xml:space="preserve">Kijk naar waar het streepje van de 0 op de onderkant </w:t>
            </w:r>
            <w:r w:rsidR="004D256E">
              <w:t>(“</w:t>
            </w:r>
            <w:r w:rsidR="004D256E" w:rsidRPr="004D256E">
              <w:rPr>
                <w:i/>
                <w:iCs/>
              </w:rPr>
              <w:t>nonius</w:t>
            </w:r>
            <w:r w:rsidR="004D256E">
              <w:t xml:space="preserve">”) </w:t>
            </w:r>
            <w:r>
              <w:t xml:space="preserve">eindigt. Op de tekening is dit bij </w:t>
            </w:r>
            <w:r w:rsidRPr="00276D14">
              <w:rPr>
                <w:u w:val="single"/>
              </w:rPr>
              <w:t>20</w:t>
            </w:r>
            <w:r>
              <w:t xml:space="preserve"> mm.</w:t>
            </w:r>
          </w:p>
          <w:p w14:paraId="7D76ED53" w14:textId="1CDB9F3B" w:rsidR="00276D14" w:rsidRDefault="00276D14" w:rsidP="00276D14">
            <w:pPr>
              <w:pStyle w:val="Lijstalinea"/>
              <w:numPr>
                <w:ilvl w:val="0"/>
                <w:numId w:val="34"/>
              </w:numPr>
              <w:jc w:val="left"/>
            </w:pPr>
            <w:r>
              <w:t xml:space="preserve">Kijk daarna bij welk cijfer het streepje exact doorloopt op de streepjes erboven. Op de tekening is dit bij cijfer </w:t>
            </w:r>
            <w:r w:rsidRPr="00276D14">
              <w:rPr>
                <w:b/>
                <w:bCs/>
              </w:rPr>
              <w:t>7</w:t>
            </w:r>
            <w:r>
              <w:t xml:space="preserve">. </w:t>
            </w:r>
          </w:p>
          <w:p w14:paraId="78A296AD" w14:textId="77777777" w:rsidR="00276D14" w:rsidRDefault="00276D14" w:rsidP="00276D14">
            <w:pPr>
              <w:jc w:val="left"/>
            </w:pPr>
          </w:p>
          <w:p w14:paraId="7C4FEE6A" w14:textId="45A71E32" w:rsidR="00276D14" w:rsidRDefault="00276D14" w:rsidP="00276D14">
            <w:pPr>
              <w:jc w:val="left"/>
            </w:pPr>
            <w:r>
              <w:t xml:space="preserve">De gemeten afstand  is </w:t>
            </w:r>
            <w:r w:rsidRPr="00276D14">
              <w:rPr>
                <w:u w:val="single"/>
              </w:rPr>
              <w:t>20</w:t>
            </w:r>
            <w:r>
              <w:t>,</w:t>
            </w:r>
            <w:r w:rsidRPr="00276D14">
              <w:rPr>
                <w:b/>
                <w:bCs/>
              </w:rPr>
              <w:t>7</w:t>
            </w:r>
            <w:r>
              <w:t xml:space="preserve"> mm.</w:t>
            </w:r>
          </w:p>
        </w:tc>
      </w:tr>
    </w:tbl>
    <w:p w14:paraId="2CA3D8CC" w14:textId="25B364A2" w:rsidR="00C57328" w:rsidRDefault="00C57328" w:rsidP="00C57328"/>
    <w:p w14:paraId="171DF124" w14:textId="43C1F786" w:rsidR="00C57328" w:rsidRPr="00C57328" w:rsidRDefault="00C57328" w:rsidP="00C57328"/>
    <w:p w14:paraId="7EADECA4" w14:textId="373E3DDB" w:rsidR="00C57328" w:rsidRDefault="00D56F49" w:rsidP="00C50E6F">
      <w:pPr>
        <w:pStyle w:val="Kop2"/>
      </w:pPr>
      <w:r>
        <w:rPr>
          <w:noProof/>
        </w:rPr>
        <w:drawing>
          <wp:anchor distT="0" distB="0" distL="114300" distR="114300" simplePos="0" relativeHeight="251664384" behindDoc="0" locked="0" layoutInCell="1" allowOverlap="1" wp14:anchorId="3E659D8F" wp14:editId="0074DDE7">
            <wp:simplePos x="0" y="0"/>
            <wp:positionH relativeFrom="column">
              <wp:posOffset>4055745</wp:posOffset>
            </wp:positionH>
            <wp:positionV relativeFrom="paragraph">
              <wp:posOffset>15240</wp:posOffset>
            </wp:positionV>
            <wp:extent cx="2018030" cy="1365250"/>
            <wp:effectExtent l="0" t="0" r="1270" b="6350"/>
            <wp:wrapThrough wrapText="bothSides">
              <wp:wrapPolygon edited="0">
                <wp:start x="0" y="0"/>
                <wp:lineTo x="0" y="21399"/>
                <wp:lineTo x="21410" y="21399"/>
                <wp:lineTo x="21410" y="0"/>
                <wp:lineTo x="0" y="0"/>
              </wp:wrapPolygon>
            </wp:wrapThrough>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018030" cy="1365250"/>
                    </a:xfrm>
                    <a:prstGeom prst="rect">
                      <a:avLst/>
                    </a:prstGeom>
                  </pic:spPr>
                </pic:pic>
              </a:graphicData>
            </a:graphic>
            <wp14:sizeRelH relativeFrom="margin">
              <wp14:pctWidth>0</wp14:pctWidth>
            </wp14:sizeRelH>
            <wp14:sizeRelV relativeFrom="margin">
              <wp14:pctHeight>0</wp14:pctHeight>
            </wp14:sizeRelV>
          </wp:anchor>
        </w:drawing>
      </w:r>
      <w:r w:rsidR="00C57328">
        <w:t>Onderzoeksverslag</w:t>
      </w:r>
    </w:p>
    <w:p w14:paraId="23A79680" w14:textId="308A8B4D" w:rsidR="00D56F49" w:rsidRDefault="00C57328" w:rsidP="00D56F49">
      <w:pPr>
        <w:pStyle w:val="Lijstalinea"/>
        <w:numPr>
          <w:ilvl w:val="0"/>
          <w:numId w:val="46"/>
        </w:numPr>
      </w:pPr>
      <w:r>
        <w:t xml:space="preserve">Deel van een goed onderzoek is een goede verslaggeving. </w:t>
      </w:r>
      <w:r w:rsidRPr="00D56F49">
        <w:rPr>
          <w:b/>
          <w:bCs/>
        </w:rPr>
        <w:t>Maak een kopie</w:t>
      </w:r>
      <w:r>
        <w:t xml:space="preserve"> van het </w:t>
      </w:r>
      <w:r w:rsidRPr="00D56F49">
        <w:rPr>
          <w:b/>
          <w:bCs/>
        </w:rPr>
        <w:t>verslagsjabloon</w:t>
      </w:r>
      <w:r>
        <w:t xml:space="preserve"> dat je vindt op Smartschool in de </w:t>
      </w:r>
      <w:proofErr w:type="spellStart"/>
      <w:r>
        <w:t>vakmap</w:t>
      </w:r>
      <w:proofErr w:type="spellEnd"/>
      <w:r>
        <w:t xml:space="preserve"> wiskunde bij </w:t>
      </w:r>
      <w:r w:rsidRPr="00D56F49">
        <w:t>Weblinks</w:t>
      </w:r>
      <w:r>
        <w:t xml:space="preserve">. </w:t>
      </w:r>
    </w:p>
    <w:p w14:paraId="568AC872" w14:textId="77777777" w:rsidR="00D56F49" w:rsidRDefault="00D56F49" w:rsidP="00C57328"/>
    <w:p w14:paraId="49CC7111" w14:textId="448B6C74" w:rsidR="00C57328" w:rsidRDefault="00C57328" w:rsidP="00D56F49">
      <w:pPr>
        <w:pStyle w:val="Lijstalinea"/>
        <w:numPr>
          <w:ilvl w:val="0"/>
          <w:numId w:val="46"/>
        </w:numPr>
      </w:pPr>
      <w:r>
        <w:t>Deel het met al je teamgenoten zodat iedereen het verslag kan bewerke</w:t>
      </w:r>
      <w:r w:rsidR="00D56F49">
        <w:t xml:space="preserve">n via de knop </w:t>
      </w:r>
      <w:r w:rsidR="00D56F49">
        <w:rPr>
          <w:noProof/>
        </w:rPr>
        <w:drawing>
          <wp:inline distT="0" distB="0" distL="0" distR="0" wp14:anchorId="718C70CE" wp14:editId="7E6D86E7">
            <wp:extent cx="596797" cy="25462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11873"/>
                    <a:stretch/>
                  </pic:blipFill>
                  <pic:spPr bwMode="auto">
                    <a:xfrm>
                      <a:off x="0" y="0"/>
                      <a:ext cx="607994" cy="259397"/>
                    </a:xfrm>
                    <a:prstGeom prst="rect">
                      <a:avLst/>
                    </a:prstGeom>
                    <a:ln>
                      <a:noFill/>
                    </a:ln>
                    <a:extLst>
                      <a:ext uri="{53640926-AAD7-44D8-BBD7-CCE9431645EC}">
                        <a14:shadowObscured xmlns:a14="http://schemas.microsoft.com/office/drawing/2010/main"/>
                      </a:ext>
                    </a:extLst>
                  </pic:spPr>
                </pic:pic>
              </a:graphicData>
            </a:graphic>
          </wp:inline>
        </w:drawing>
      </w:r>
      <w:r w:rsidR="00D56F49">
        <w:t xml:space="preserve"> rechtsboven.</w:t>
      </w:r>
    </w:p>
    <w:p w14:paraId="6A78BE14" w14:textId="2136C854" w:rsidR="00C57328" w:rsidRDefault="00C57328" w:rsidP="00C57328"/>
    <w:p w14:paraId="40500199" w14:textId="5CF17AE3" w:rsidR="00C57328" w:rsidRDefault="00C57328" w:rsidP="00C57328">
      <w:r>
        <w:t>Dit verslag dien je aan het einde van je onderzoek in door te downloaden als PDF en dit in de Uploadzone te plaatsen</w:t>
      </w:r>
      <w:r w:rsidR="00966118">
        <w:t xml:space="preserve">, samen met je </w:t>
      </w:r>
      <w:proofErr w:type="spellStart"/>
      <w:r w:rsidR="00966118">
        <w:t>GeoGebra</w:t>
      </w:r>
      <w:proofErr w:type="spellEnd"/>
      <w:r w:rsidR="00966118">
        <w:t xml:space="preserve"> bestand.</w:t>
      </w:r>
      <w:r w:rsidR="00D56F49" w:rsidRPr="00D56F49">
        <w:rPr>
          <w:noProof/>
        </w:rPr>
        <w:t xml:space="preserve"> </w:t>
      </w:r>
      <w:r w:rsidR="00D56F49">
        <w:t xml:space="preserve"> </w:t>
      </w:r>
      <w:r>
        <w:br w:type="page"/>
      </w:r>
    </w:p>
    <w:p w14:paraId="57D03940" w14:textId="28499F44" w:rsidR="00847B37" w:rsidRDefault="00D54A82" w:rsidP="00E309A2">
      <w:pPr>
        <w:pStyle w:val="Kop1"/>
      </w:pPr>
      <w:r>
        <w:rPr>
          <w:noProof/>
        </w:rPr>
        <w:lastRenderedPageBreak/>
        <mc:AlternateContent>
          <mc:Choice Requires="wpg">
            <w:drawing>
              <wp:anchor distT="0" distB="0" distL="114300" distR="114300" simplePos="0" relativeHeight="251645952" behindDoc="1" locked="0" layoutInCell="1" allowOverlap="1" wp14:anchorId="731A95C3" wp14:editId="63CE848A">
                <wp:simplePos x="0" y="0"/>
                <wp:positionH relativeFrom="column">
                  <wp:posOffset>4505325</wp:posOffset>
                </wp:positionH>
                <wp:positionV relativeFrom="paragraph">
                  <wp:posOffset>204258</wp:posOffset>
                </wp:positionV>
                <wp:extent cx="1668145" cy="2012950"/>
                <wp:effectExtent l="0" t="0" r="0" b="6350"/>
                <wp:wrapTight wrapText="bothSides">
                  <wp:wrapPolygon edited="0">
                    <wp:start x="15540" y="0"/>
                    <wp:lineTo x="4687" y="2657"/>
                    <wp:lineTo x="4440" y="16353"/>
                    <wp:lineTo x="247" y="18602"/>
                    <wp:lineTo x="0" y="19215"/>
                    <wp:lineTo x="1480" y="19624"/>
                    <wp:lineTo x="1480" y="21464"/>
                    <wp:lineTo x="19734" y="21464"/>
                    <wp:lineTo x="19980" y="19624"/>
                    <wp:lineTo x="20967" y="19624"/>
                    <wp:lineTo x="20967" y="18806"/>
                    <wp:lineTo x="19734" y="16353"/>
                    <wp:lineTo x="19240" y="0"/>
                    <wp:lineTo x="15540" y="0"/>
                  </wp:wrapPolygon>
                </wp:wrapTight>
                <wp:docPr id="24" name="Groep 24"/>
                <wp:cNvGraphicFramePr/>
                <a:graphic xmlns:a="http://schemas.openxmlformats.org/drawingml/2006/main">
                  <a:graphicData uri="http://schemas.microsoft.com/office/word/2010/wordprocessingGroup">
                    <wpg:wgp>
                      <wpg:cNvGrpSpPr/>
                      <wpg:grpSpPr>
                        <a:xfrm>
                          <a:off x="0" y="0"/>
                          <a:ext cx="1668145" cy="2012950"/>
                          <a:chOff x="0" y="0"/>
                          <a:chExt cx="1668145" cy="2013162"/>
                        </a:xfrm>
                      </wpg:grpSpPr>
                      <pic:pic xmlns:pic="http://schemas.openxmlformats.org/drawingml/2006/picture">
                        <pic:nvPicPr>
                          <pic:cNvPr id="4115" name="Afbeelding 4115" descr="Afbeeldingsresultaat voor table&quot;"/>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8071" r="8975" b="45903"/>
                          <a:stretch/>
                        </pic:blipFill>
                        <pic:spPr bwMode="auto">
                          <a:xfrm>
                            <a:off x="0" y="1611842"/>
                            <a:ext cx="1668145" cy="401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Afbeelding 13"/>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2156" r="31690"/>
                          <a:stretch/>
                        </pic:blipFill>
                        <pic:spPr bwMode="auto">
                          <a:xfrm>
                            <a:off x="364066" y="236008"/>
                            <a:ext cx="855345" cy="1542415"/>
                          </a:xfrm>
                          <a:prstGeom prst="rect">
                            <a:avLst/>
                          </a:prstGeom>
                          <a:ln>
                            <a:noFill/>
                          </a:ln>
                          <a:extLst>
                            <a:ext uri="{53640926-AAD7-44D8-BBD7-CCE9431645EC}">
                              <a14:shadowObscured xmlns:a14="http://schemas.microsoft.com/office/drawing/2010/main"/>
                            </a:ext>
                          </a:extLst>
                        </pic:spPr>
                      </pic:pic>
                      <wps:wsp>
                        <wps:cNvPr id="18" name="Rechte verbindingslijn met pijl 18"/>
                        <wps:cNvCnPr/>
                        <wps:spPr>
                          <a:xfrm flipV="1">
                            <a:off x="1183216" y="1459442"/>
                            <a:ext cx="0" cy="262255"/>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16" name="Afbeelding 4116"/>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43131" b="42977"/>
                          <a:stretch/>
                        </pic:blipFill>
                        <pic:spPr bwMode="auto">
                          <a:xfrm rot="16200000">
                            <a:off x="451908" y="768350"/>
                            <a:ext cx="1784350" cy="247650"/>
                          </a:xfrm>
                          <a:prstGeom prst="rect">
                            <a:avLst/>
                          </a:prstGeom>
                          <a:noFill/>
                          <a:ln>
                            <a:noFill/>
                          </a:ln>
                          <a:extLst>
                            <a:ext uri="{53640926-AAD7-44D8-BBD7-CCE9431645EC}">
                              <a14:shadowObscured xmlns:a14="http://schemas.microsoft.com/office/drawing/2010/main"/>
                            </a:ext>
                          </a:extLst>
                        </pic:spPr>
                      </pic:pic>
                      <wps:wsp>
                        <wps:cNvPr id="17" name="Tekstvak 17"/>
                        <wps:cNvSpPr txBox="1"/>
                        <wps:spPr>
                          <a:xfrm>
                            <a:off x="639233" y="1171575"/>
                            <a:ext cx="282575" cy="300355"/>
                          </a:xfrm>
                          <a:prstGeom prst="rect">
                            <a:avLst/>
                          </a:prstGeom>
                          <a:noFill/>
                          <a:ln w="6350">
                            <a:noFill/>
                          </a:ln>
                        </wps:spPr>
                        <wps:txbx>
                          <w:txbxContent>
                            <w:p w14:paraId="23400DF9" w14:textId="53FCFFC6" w:rsidR="00494CF5" w:rsidRDefault="00494CF5">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Rechte verbindingslijn met pijl 16"/>
                        <wps:cNvCnPr/>
                        <wps:spPr>
                          <a:xfrm>
                            <a:off x="552450" y="1450975"/>
                            <a:ext cx="472440" cy="0"/>
                          </a:xfrm>
                          <a:prstGeom prst="straightConnector1">
                            <a:avLst/>
                          </a:prstGeom>
                          <a:ln w="28575">
                            <a:solidFill>
                              <a:schemeClr val="tx1">
                                <a:lumMod val="85000"/>
                                <a:lumOff val="1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 name="Tekstvak 21"/>
                        <wps:cNvSpPr txBox="1"/>
                        <wps:spPr>
                          <a:xfrm>
                            <a:off x="1193800" y="1446742"/>
                            <a:ext cx="196215" cy="300355"/>
                          </a:xfrm>
                          <a:prstGeom prst="rect">
                            <a:avLst/>
                          </a:prstGeom>
                          <a:noFill/>
                          <a:ln w="6350">
                            <a:noFill/>
                          </a:ln>
                        </wps:spPr>
                        <wps:txbx>
                          <w:txbxContent>
                            <w:p w14:paraId="136FC2FE" w14:textId="41A60722" w:rsidR="00494CF5" w:rsidRDefault="00494CF5" w:rsidP="00D54A82">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hte verbindingslijn 20"/>
                        <wps:cNvCnPr/>
                        <wps:spPr>
                          <a:xfrm>
                            <a:off x="359833" y="1446742"/>
                            <a:ext cx="1164167" cy="846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731A95C3" id="Groep 24" o:spid="_x0000_s1026" style="position:absolute;left:0;text-align:left;margin-left:354.75pt;margin-top:16.1pt;width:131.35pt;height:158.5pt;z-index:-251670528" coordsize="16681,201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115" o:spid="_x0000_s1027" type="#_x0000_t75" alt="Afbeeldingsresultaat voor table&quot;" style="position:absolute;top:16118;width:16681;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">
                  <v:imagedata r:id="rId19" o:title="Afbeeldingsresultaat voor table&quot;" cropbottom="30083f" cropleft="5289f" cropright="5882f" chromakey="white"/>
                </v:shape>
                <v:shape id="Afbeelding 13" o:spid="_x0000_s1028" type="#_x0000_t75" style="position:absolute;left:3640;top:2360;width:8554;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">
                  <v:imagedata r:id="rId20" o:title="" cropleft="21074f" cropright="20768f" chromakey="white"/>
                </v:shape>
                <v:shapetype id="_x0000_t32" coordsize="21600,21600" o:spt="32" o:oned="t" path="m,l21600,21600e" filled="f">
                  <v:path arrowok="t" fillok="f" o:connecttype="none"/>
                  <o:lock v:ext="edit" shapetype="t"/>
                </v:shapetype>
                <v:shape id="Rechte verbindingslijn met pijl 18" o:spid="_x0000_s1029" type="#_x0000_t32" style="position:absolute;left:11832;top:14594;width:0;height:26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" strokecolor="#404040 [2429]" strokeweight="2.25pt">
                  <v:stroke endarrow="block"/>
                </v:shape>
                <v:shape id="Afbeelding 4116" o:spid="_x0000_s1030" type="#_x0000_t75" style="position:absolute;left:4519;top:7683;width:17843;height:24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">
                  <v:imagedata r:id="rId21" o:title="" croptop="28266f" cropbottom="28165f" chromakey="white"/>
                </v:shape>
                <v:shapetype id="_x0000_t202" coordsize="21600,21600" o:spt="202" path="m,l,21600r21600,l21600,xe">
                  <v:stroke joinstyle="miter"/>
                  <v:path gradientshapeok="t" o:connecttype="rect"/>
                </v:shapetype>
                <v:shape id="Tekstvak 17" o:spid="_x0000_s1031" type="#_x0000_t202" style="position:absolute;left:6392;top:11715;width:2826;height:3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14:paraId="23400DF9" w14:textId="53FCFFC6" w:rsidR="00494CF5" w:rsidRDefault="00494CF5">
                        <m:oMathPara>
                          <m:oMath>
                            <m:r>
                              <w:rPr>
                                <w:rFonts w:ascii="Cambria Math" w:hAnsi="Cambria Math"/>
                              </w:rPr>
                              <m:t>d</m:t>
                            </m:r>
                          </m:oMath>
                        </m:oMathPara>
                      </w:p>
                    </w:txbxContent>
                  </v:textbox>
                </v:shape>
                <v:shape id="Rechte verbindingslijn met pijl 16" o:spid="_x0000_s1032" type="#_x0000_t32" style="position:absolute;left:5524;top:14509;width:47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" strokecolor="#272727 [2749]" strokeweight="2.25pt">
                  <v:stroke startarrow="block" endarrow="block"/>
                </v:shape>
                <v:shape id="Tekstvak 21" o:spid="_x0000_s1033" type="#_x0000_t202" style="position:absolute;left:11938;top:14467;width:1962;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36FC2FE" w14:textId="41A60722" w:rsidR="00494CF5" w:rsidRDefault="00494CF5" w:rsidP="00D54A82">
                        <m:oMathPara>
                          <m:oMath>
                            <m:r>
                              <w:rPr>
                                <w:rFonts w:ascii="Cambria Math" w:hAnsi="Cambria Math"/>
                              </w:rPr>
                              <m:t>h</m:t>
                            </m:r>
                          </m:oMath>
                        </m:oMathPara>
                      </w:p>
                    </w:txbxContent>
                  </v:textbox>
                </v:shape>
                <v:line id="Rechte verbindingslijn 20" o:spid="_x0000_s1034" style="position:absolute;visibility:visible;mso-wrap-style:square" from="3598,14467" to="15240,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" strokecolor="black [3200]">
                  <v:stroke dashstyle="dash"/>
                </v:line>
                <w10:wrap type="tight"/>
              </v:group>
            </w:pict>
          </mc:Fallback>
        </mc:AlternateContent>
      </w:r>
      <w:r w:rsidR="00E309A2">
        <w:t>UITVOEREN</w:t>
      </w:r>
    </w:p>
    <w:p w14:paraId="0D4BD504" w14:textId="7D74A617" w:rsidR="00BB296D" w:rsidRPr="00BB296D" w:rsidRDefault="00BB296D" w:rsidP="00BB296D">
      <w:pPr>
        <w:rPr>
          <w:i/>
          <w:iCs/>
        </w:rPr>
      </w:pPr>
      <w:r w:rsidRPr="00BB296D">
        <w:rPr>
          <w:b/>
          <w:bCs/>
          <w:i/>
          <w:iCs/>
        </w:rPr>
        <w:t>Doel.</w:t>
      </w:r>
      <w:r w:rsidRPr="00BB296D">
        <w:rPr>
          <w:i/>
          <w:iCs/>
        </w:rPr>
        <w:t xml:space="preserve"> Een zo goed mogelijke benadering van het volume van </w:t>
      </w:r>
      <w:r w:rsidR="001F0DC7">
        <w:rPr>
          <w:i/>
          <w:iCs/>
        </w:rPr>
        <w:t>je omwentelingslichaam naar keuze</w:t>
      </w:r>
      <w:r w:rsidRPr="00BB296D">
        <w:rPr>
          <w:i/>
          <w:iCs/>
        </w:rPr>
        <w:t>.</w:t>
      </w:r>
    </w:p>
    <w:p w14:paraId="4669FC38" w14:textId="589B9F71" w:rsidR="00BB296D" w:rsidRDefault="00BB296D" w:rsidP="00BB296D"/>
    <w:p w14:paraId="0AE570FF" w14:textId="77AF2BCA" w:rsidR="00847B37" w:rsidRDefault="00BD7918" w:rsidP="00C50E6F">
      <w:pPr>
        <w:pStyle w:val="Kop2"/>
      </w:pPr>
      <w:r>
        <w:t xml:space="preserve">Stap 1. </w:t>
      </w:r>
      <w:r w:rsidR="00E90AC4">
        <w:t>Meetgegevens verzamelen</w:t>
      </w:r>
    </w:p>
    <w:p w14:paraId="34AFDF6E" w14:textId="77777777" w:rsidR="001F0DC7" w:rsidRDefault="001F0DC7" w:rsidP="00D54A82">
      <w:pPr>
        <w:pStyle w:val="Lijstalinea"/>
        <w:numPr>
          <w:ilvl w:val="0"/>
          <w:numId w:val="33"/>
        </w:numPr>
      </w:pPr>
      <w:r>
        <w:t xml:space="preserve">Plaats een </w:t>
      </w:r>
      <w:r w:rsidRPr="001F0DC7">
        <w:rPr>
          <w:b/>
          <w:bCs/>
        </w:rPr>
        <w:t>foto</w:t>
      </w:r>
      <w:r>
        <w:rPr>
          <w:b/>
          <w:bCs/>
        </w:rPr>
        <w:t xml:space="preserve"> </w:t>
      </w:r>
      <w:r>
        <w:t xml:space="preserve">van je gekozen </w:t>
      </w:r>
      <w:r w:rsidRPr="001F0DC7">
        <w:rPr>
          <w:b/>
          <w:bCs/>
        </w:rPr>
        <w:t>omwentelingsfiguur</w:t>
      </w:r>
      <w:r>
        <w:t xml:space="preserve"> in het verslag.</w:t>
      </w:r>
    </w:p>
    <w:p w14:paraId="40BE502C" w14:textId="796F0F6E" w:rsidR="001F0DC7" w:rsidRDefault="001F0DC7" w:rsidP="001F0DC7">
      <w:pPr>
        <w:pStyle w:val="Lijstalinea"/>
      </w:pPr>
      <w:r>
        <w:t xml:space="preserve"> </w:t>
      </w:r>
    </w:p>
    <w:p w14:paraId="0E75B289" w14:textId="56F644E8" w:rsidR="00E90AC4" w:rsidRDefault="00C57328" w:rsidP="00D54A82">
      <w:pPr>
        <w:pStyle w:val="Lijstalinea"/>
        <w:numPr>
          <w:ilvl w:val="0"/>
          <w:numId w:val="33"/>
        </w:numPr>
      </w:pPr>
      <w:r>
        <w:t xml:space="preserve">Gebruik de </w:t>
      </w:r>
      <w:r w:rsidRPr="00494CF5">
        <w:rPr>
          <w:b/>
          <w:bCs/>
        </w:rPr>
        <w:t>schuifmaat</w:t>
      </w:r>
      <w:r>
        <w:t xml:space="preserve"> en de meetlat naast </w:t>
      </w:r>
      <w:r w:rsidR="001F0DC7">
        <w:t>je voorwerp</w:t>
      </w:r>
      <w:r>
        <w:t xml:space="preserve"> om de diameter </w:t>
      </w:r>
      <m:oMath>
        <m:r>
          <w:rPr>
            <w:rFonts w:ascii="Cambria Math" w:hAnsi="Cambria Math"/>
          </w:rPr>
          <m:t>d</m:t>
        </m:r>
      </m:oMath>
      <w:r w:rsidR="00D54A82">
        <w:t xml:space="preserve"> </w:t>
      </w:r>
      <w:r>
        <w:t xml:space="preserve">op verschillende hoogtes </w:t>
      </w:r>
      <m:oMath>
        <m:r>
          <w:rPr>
            <w:rFonts w:ascii="Cambria Math" w:hAnsi="Cambria Math"/>
          </w:rPr>
          <m:t>h</m:t>
        </m:r>
      </m:oMath>
      <w:r w:rsidR="00D54A82">
        <w:t xml:space="preserve"> </w:t>
      </w:r>
      <w:r>
        <w:t>te meten.</w:t>
      </w:r>
      <w:r w:rsidR="00D54A82">
        <w:t xml:space="preserve"> Meet zo </w:t>
      </w:r>
      <w:r w:rsidR="00D54A82" w:rsidRPr="00494CF5">
        <w:rPr>
          <w:b/>
          <w:bCs/>
        </w:rPr>
        <w:t>nauwkeurig</w:t>
      </w:r>
      <w:r w:rsidR="00D54A82">
        <w:t xml:space="preserve"> </w:t>
      </w:r>
      <w:r w:rsidR="00D54A82" w:rsidRPr="00494CF5">
        <w:rPr>
          <w:b/>
          <w:bCs/>
        </w:rPr>
        <w:t>en</w:t>
      </w:r>
      <w:r w:rsidR="00D54A82">
        <w:t xml:space="preserve"> </w:t>
      </w:r>
      <w:r w:rsidR="00D54A82" w:rsidRPr="00494CF5">
        <w:rPr>
          <w:b/>
          <w:bCs/>
        </w:rPr>
        <w:t>recht</w:t>
      </w:r>
      <w:r w:rsidR="00D54A82">
        <w:t xml:space="preserve"> mogelijk!</w:t>
      </w:r>
      <w:r>
        <w:t xml:space="preserve"> </w:t>
      </w:r>
    </w:p>
    <w:p w14:paraId="2B6E6603" w14:textId="365A090D" w:rsidR="00C57328" w:rsidRDefault="00C57328" w:rsidP="00C57328"/>
    <w:p w14:paraId="119437BD" w14:textId="66EC7EF0" w:rsidR="00C57328" w:rsidRDefault="00C57328" w:rsidP="00C57328">
      <w:pPr>
        <w:pStyle w:val="Lijstalinea"/>
        <w:numPr>
          <w:ilvl w:val="0"/>
          <w:numId w:val="33"/>
        </w:numPr>
      </w:pPr>
      <w:r>
        <w:t xml:space="preserve">Noteer de </w:t>
      </w:r>
      <w:r w:rsidRPr="00494CF5">
        <w:rPr>
          <w:b/>
          <w:bCs/>
        </w:rPr>
        <w:t>meetgegevens</w:t>
      </w:r>
      <w:r>
        <w:t xml:space="preserve"> in de tabel in je verslag.</w:t>
      </w:r>
    </w:p>
    <w:p w14:paraId="5B8C6D17" w14:textId="77777777" w:rsidR="00D54A82" w:rsidRDefault="00D54A82" w:rsidP="00D54A82"/>
    <w:p w14:paraId="4B95D61D" w14:textId="019D8DB8" w:rsidR="00C57328" w:rsidRDefault="00BD7918" w:rsidP="00C57328">
      <w:pPr>
        <w:pStyle w:val="Lijstalinea"/>
        <w:numPr>
          <w:ilvl w:val="0"/>
          <w:numId w:val="33"/>
        </w:numPr>
      </w:pPr>
      <w:r>
        <w:rPr>
          <w:noProof/>
        </w:rPr>
        <mc:AlternateContent>
          <mc:Choice Requires="wpg">
            <w:drawing>
              <wp:anchor distT="71755" distB="71755" distL="215900" distR="215900" simplePos="0" relativeHeight="251659264" behindDoc="0" locked="0" layoutInCell="1" allowOverlap="1" wp14:anchorId="72647DD6" wp14:editId="4A508409">
                <wp:simplePos x="0" y="0"/>
                <wp:positionH relativeFrom="column">
                  <wp:posOffset>4422378</wp:posOffset>
                </wp:positionH>
                <wp:positionV relativeFrom="paragraph">
                  <wp:posOffset>161681</wp:posOffset>
                </wp:positionV>
                <wp:extent cx="1846800" cy="1558800"/>
                <wp:effectExtent l="0" t="38100" r="39370" b="3810"/>
                <wp:wrapThrough wrapText="bothSides">
                  <wp:wrapPolygon edited="0">
                    <wp:start x="2451" y="-528"/>
                    <wp:lineTo x="0" y="0"/>
                    <wp:lineTo x="0" y="4489"/>
                    <wp:lineTo x="1560" y="8450"/>
                    <wp:lineTo x="669" y="8450"/>
                    <wp:lineTo x="669" y="9506"/>
                    <wp:lineTo x="1560" y="12675"/>
                    <wp:lineTo x="1560" y="16900"/>
                    <wp:lineTo x="0" y="16900"/>
                    <wp:lineTo x="0" y="17692"/>
                    <wp:lineTo x="1783" y="21389"/>
                    <wp:lineTo x="2897" y="21389"/>
                    <wp:lineTo x="3565" y="20861"/>
                    <wp:lineTo x="21838" y="17164"/>
                    <wp:lineTo x="21392" y="13995"/>
                    <wp:lineTo x="19609" y="11883"/>
                    <wp:lineTo x="20501" y="8450"/>
                    <wp:lineTo x="20724" y="5281"/>
                    <wp:lineTo x="18941" y="4225"/>
                    <wp:lineTo x="13593" y="4225"/>
                    <wp:lineTo x="13593" y="0"/>
                    <wp:lineTo x="3565" y="-528"/>
                    <wp:lineTo x="2451" y="-528"/>
                  </wp:wrapPolygon>
                </wp:wrapThrough>
                <wp:docPr id="6" name="Groep 6"/>
                <wp:cNvGraphicFramePr/>
                <a:graphic xmlns:a="http://schemas.openxmlformats.org/drawingml/2006/main">
                  <a:graphicData uri="http://schemas.microsoft.com/office/word/2010/wordprocessingGroup">
                    <wpg:wgp>
                      <wpg:cNvGrpSpPr/>
                      <wpg:grpSpPr>
                        <a:xfrm>
                          <a:off x="0" y="0"/>
                          <a:ext cx="1846800" cy="1558800"/>
                          <a:chOff x="0" y="0"/>
                          <a:chExt cx="2223135" cy="1875206"/>
                        </a:xfrm>
                      </wpg:grpSpPr>
                      <wps:wsp>
                        <wps:cNvPr id="4101" name="Tekstvak 4101"/>
                        <wps:cNvSpPr txBox="1"/>
                        <wps:spPr>
                          <a:xfrm>
                            <a:off x="1944986" y="629652"/>
                            <a:ext cx="216703" cy="330552"/>
                          </a:xfrm>
                          <a:prstGeom prst="rect">
                            <a:avLst/>
                          </a:prstGeom>
                          <a:noFill/>
                          <a:ln w="6350">
                            <a:noFill/>
                          </a:ln>
                        </wps:spPr>
                        <wps:txbx>
                          <w:txbxContent>
                            <w:p w14:paraId="67579A55" w14:textId="77777777" w:rsidR="00494CF5" w:rsidRDefault="00494CF5" w:rsidP="00AE3D0E">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ep 26"/>
                        <wpg:cNvGrpSpPr/>
                        <wpg:grpSpPr>
                          <a:xfrm rot="5400000">
                            <a:off x="193540" y="-154389"/>
                            <a:ext cx="1836055" cy="2223135"/>
                            <a:chOff x="0" y="0"/>
                            <a:chExt cx="1668145" cy="2013162"/>
                          </a:xfrm>
                        </wpg:grpSpPr>
                        <pic:pic xmlns:pic="http://schemas.openxmlformats.org/drawingml/2006/picture">
                          <pic:nvPicPr>
                            <pic:cNvPr id="27" name="Afbeelding 27" descr="Afbeeldingsresultaat voor table&quot;"/>
                            <pic:cNvPicPr>
                              <a:picLocks noChangeAspect="1"/>
                            </pic:cNvPicPr>
                          </pic:nvPicPr>
                          <pic:blipFill rotWithShape="1">
                            <a:blip r:embed="rId16" cstate="print">
                              <a:clrChange>
                                <a:clrFrom>
                                  <a:srgbClr val="FFFFFF"/>
                                </a:clrFrom>
                                <a:clrTo>
                                  <a:srgbClr val="FFFFFF">
                                    <a:alpha val="0"/>
                                  </a:srgbClr>
                                </a:clrTo>
                              </a:clrChange>
                              <a:alphaModFix amt="35000"/>
                              <a:extLst>
                                <a:ext uri="{28A0092B-C50C-407E-A947-70E740481C1C}">
                                  <a14:useLocalDpi xmlns:a14="http://schemas.microsoft.com/office/drawing/2010/main" val="0"/>
                                </a:ext>
                              </a:extLst>
                            </a:blip>
                            <a:srcRect l="8071" r="8975" b="45903"/>
                            <a:stretch/>
                          </pic:blipFill>
                          <pic:spPr bwMode="auto">
                            <a:xfrm>
                              <a:off x="0" y="1611842"/>
                              <a:ext cx="1668145" cy="401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Afbeelding 28"/>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32156" r="31690"/>
                            <a:stretch/>
                          </pic:blipFill>
                          <pic:spPr bwMode="auto">
                            <a:xfrm>
                              <a:off x="364066" y="236008"/>
                              <a:ext cx="855345" cy="1542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Afbeelding 30"/>
                            <pic:cNvPicPr>
                              <a:picLocks noChangeAspect="1"/>
                            </pic:cNvPicPr>
                          </pic:nvPicPr>
                          <pic:blipFill rotWithShape="1">
                            <a:blip r:embed="rId23" cstate="print">
                              <a:clrChange>
                                <a:clrFrom>
                                  <a:srgbClr val="FFFFFF"/>
                                </a:clrFrom>
                                <a:clrTo>
                                  <a:srgbClr val="FFFFFF">
                                    <a:alpha val="0"/>
                                  </a:srgbClr>
                                </a:clrTo>
                              </a:clrChange>
                              <a:alphaModFix amt="35000"/>
                              <a:extLst>
                                <a:ext uri="{28A0092B-C50C-407E-A947-70E740481C1C}">
                                  <a14:useLocalDpi xmlns:a14="http://schemas.microsoft.com/office/drawing/2010/main" val="0"/>
                                </a:ext>
                              </a:extLst>
                            </a:blip>
                            <a:srcRect t="43131" b="42977"/>
                            <a:stretch/>
                          </pic:blipFill>
                          <pic:spPr bwMode="auto">
                            <a:xfrm rot="16200000">
                              <a:off x="451908" y="768350"/>
                              <a:ext cx="1784350" cy="247650"/>
                            </a:xfrm>
                            <a:prstGeom prst="rect">
                              <a:avLst/>
                            </a:prstGeom>
                            <a:noFill/>
                            <a:ln>
                              <a:noFill/>
                            </a:ln>
                            <a:extLst>
                              <a:ext uri="{53640926-AAD7-44D8-BBD7-CCE9431645EC}">
                                <a14:shadowObscured xmlns:a14="http://schemas.microsoft.com/office/drawing/2010/main"/>
                              </a:ext>
                            </a:extLst>
                          </pic:spPr>
                        </pic:pic>
                        <wps:wsp>
                          <wps:cNvPr id="4098" name="Rechte verbindingslijn 4098"/>
                          <wps:cNvCnPr/>
                          <wps:spPr>
                            <a:xfrm>
                              <a:off x="310791" y="1440992"/>
                              <a:ext cx="1164167" cy="846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4100" name="Rechte verbindingslijn met pijl 4100"/>
                        <wps:cNvCnPr/>
                        <wps:spPr>
                          <a:xfrm rot="5400000" flipV="1">
                            <a:off x="1108658" y="-83353"/>
                            <a:ext cx="0" cy="2017975"/>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3" name="Tekstvak 4103"/>
                        <wps:cNvSpPr txBox="1"/>
                        <wps:spPr>
                          <a:xfrm>
                            <a:off x="304681" y="0"/>
                            <a:ext cx="216703" cy="329889"/>
                          </a:xfrm>
                          <a:prstGeom prst="rect">
                            <a:avLst/>
                          </a:prstGeom>
                          <a:noFill/>
                          <a:ln w="6350">
                            <a:noFill/>
                          </a:ln>
                        </wps:spPr>
                        <wps:txbx>
                          <w:txbxContent>
                            <w:p w14:paraId="26C8A4F8" w14:textId="77777777" w:rsidR="00494CF5" w:rsidRDefault="00494CF5" w:rsidP="00AE3D0E">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5" name="Tekstvak 4105"/>
                        <wps:cNvSpPr txBox="1"/>
                        <wps:spPr>
                          <a:xfrm>
                            <a:off x="665044" y="116207"/>
                            <a:ext cx="775957" cy="329480"/>
                          </a:xfrm>
                          <a:prstGeom prst="rect">
                            <a:avLst/>
                          </a:prstGeom>
                          <a:noFill/>
                          <a:ln w="6350">
                            <a:noFill/>
                          </a:ln>
                        </wps:spPr>
                        <wps:txbx>
                          <w:txbxContent>
                            <w:p w14:paraId="7A6D7BC2" w14:textId="77777777" w:rsidR="00494CF5" w:rsidRPr="00AE3D0E" w:rsidRDefault="00494CF5" w:rsidP="00AE3D0E">
                              <w:pPr>
                                <w:rPr>
                                  <w:color w:val="C00000"/>
                                </w:rPr>
                              </w:pPr>
                              <m:oMathPara>
                                <m:oMath>
                                  <m:r>
                                    <w:rPr>
                                      <w:rFonts w:ascii="Cambria Math" w:hAnsi="Cambria Math"/>
                                      <w:color w:val="C00000"/>
                                    </w:rPr>
                                    <m:t>P(x,y)</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06" name="Boog 4106"/>
                        <wps:cNvSpPr/>
                        <wps:spPr>
                          <a:xfrm rot="5400000">
                            <a:off x="558346" y="299787"/>
                            <a:ext cx="296807" cy="232833"/>
                          </a:xfrm>
                          <a:prstGeom prst="arc">
                            <a:avLst/>
                          </a:prstGeom>
                          <a:ln>
                            <a:headEnd type="arrow" w="sm" len="sm"/>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Vrije vorm: vorm 2"/>
                        <wps:cNvSpPr/>
                        <wps:spPr>
                          <a:xfrm>
                            <a:off x="364839" y="497305"/>
                            <a:ext cx="1550848" cy="142106"/>
                          </a:xfrm>
                          <a:custGeom>
                            <a:avLst/>
                            <a:gdLst>
                              <a:gd name="connsiteX0" fmla="*/ 0 w 1550848"/>
                              <a:gd name="connsiteY0" fmla="*/ 83768 h 142106"/>
                              <a:gd name="connsiteX1" fmla="*/ 426028 w 1550848"/>
                              <a:gd name="connsiteY1" fmla="*/ 139186 h 142106"/>
                              <a:gd name="connsiteX2" fmla="*/ 1246910 w 1550848"/>
                              <a:gd name="connsiteY2" fmla="*/ 4104 h 142106"/>
                              <a:gd name="connsiteX3" fmla="*/ 1530928 w 1550848"/>
                              <a:gd name="connsiteY3" fmla="*/ 35277 h 142106"/>
                              <a:gd name="connsiteX4" fmla="*/ 1527464 w 1550848"/>
                              <a:gd name="connsiteY4" fmla="*/ 38741 h 142106"/>
                              <a:gd name="connsiteX5" fmla="*/ 1517073 w 1550848"/>
                              <a:gd name="connsiteY5" fmla="*/ 35277 h 142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0848" h="142106">
                                <a:moveTo>
                                  <a:pt x="0" y="83768"/>
                                </a:moveTo>
                                <a:cubicBezTo>
                                  <a:pt x="109105" y="118115"/>
                                  <a:pt x="218210" y="152463"/>
                                  <a:pt x="426028" y="139186"/>
                                </a:cubicBezTo>
                                <a:cubicBezTo>
                                  <a:pt x="633846" y="125909"/>
                                  <a:pt x="1062760" y="21422"/>
                                  <a:pt x="1246910" y="4104"/>
                                </a:cubicBezTo>
                                <a:cubicBezTo>
                                  <a:pt x="1431060" y="-13214"/>
                                  <a:pt x="1484169" y="29504"/>
                                  <a:pt x="1530928" y="35277"/>
                                </a:cubicBezTo>
                                <a:cubicBezTo>
                                  <a:pt x="1577687" y="41050"/>
                                  <a:pt x="1527464" y="38741"/>
                                  <a:pt x="1527464" y="38741"/>
                                </a:cubicBezTo>
                                <a:cubicBezTo>
                                  <a:pt x="1525155" y="38741"/>
                                  <a:pt x="1521114" y="37009"/>
                                  <a:pt x="1517073" y="35277"/>
                                </a:cubicBezTo>
                              </a:path>
                            </a:pathLst>
                          </a:custGeom>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 name="Rechte verbindingslijn met pijl 4102"/>
                        <wps:cNvCnPr/>
                        <wps:spPr>
                          <a:xfrm rot="5400000" flipH="1" flipV="1">
                            <a:off x="-406185" y="721895"/>
                            <a:ext cx="1432780" cy="0"/>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4" name="Ovaal 4104"/>
                        <wps:cNvSpPr/>
                        <wps:spPr>
                          <a:xfrm>
                            <a:off x="602463" y="612608"/>
                            <a:ext cx="50493" cy="50321"/>
                          </a:xfrm>
                          <a:prstGeom prst="ellipse">
                            <a:avLst/>
                          </a:prstGeom>
                          <a:solidFill>
                            <a:srgbClr val="C00000"/>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47DD6" id="Groep 6" o:spid="_x0000_s1035" style="position:absolute;left:0;text-align:left;margin-left:348.2pt;margin-top:12.75pt;width:145.4pt;height:122.75pt;z-index:251659264;mso-wrap-distance-left:17pt;mso-wrap-distance-top:5.65pt;mso-wrap-distance-right:17pt;mso-wrap-distance-bottom:5.65pt;mso-width-relative:margin;mso-height-relative:margin" coordsize="22231,187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">
                <v:shape id="Tekstvak 4101" o:spid="_x0000_s1036" type="#_x0000_t202" style="position:absolute;left:19449;top:6296;width:2167;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" filled="f" stroked="f" strokeweight=".5pt">
                  <v:textbox>
                    <w:txbxContent>
                      <w:p w14:paraId="67579A55" w14:textId="77777777" w:rsidR="00494CF5" w:rsidRDefault="00494CF5" w:rsidP="00AE3D0E">
                        <m:oMathPara>
                          <m:oMath>
                            <m:r>
                              <w:rPr>
                                <w:rFonts w:ascii="Cambria Math" w:hAnsi="Cambria Math"/>
                              </w:rPr>
                              <m:t>x</m:t>
                            </m:r>
                          </m:oMath>
                        </m:oMathPara>
                      </w:p>
                    </w:txbxContent>
                  </v:textbox>
                </v:shape>
                <v:group id="Groep 26" o:spid="_x0000_s1037" style="position:absolute;left:1935;top:-1544;width:18361;height:22231;rotation:90" coordsize="16681,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">
                  <v:shape id="Afbeelding 27" o:spid="_x0000_s1038" type="#_x0000_t75" alt="Afbeeldingsresultaat voor table&quot;" style="position:absolute;top:16118;width:16681;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">
                    <v:imagedata r:id="rId19" o:title="Afbeeldingsresultaat voor table&quot;" cropbottom="30083f" cropleft="5289f" cropright="5882f" chromakey="white"/>
                  </v:shape>
                  <v:shape id="Afbeelding 28" o:spid="_x0000_s1039" type="#_x0000_t75" style="position:absolute;left:3640;top:2360;width:8554;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">
                    <v:imagedata r:id="rId24" o:title="" cropleft="21074f" cropright="20768f" chromakey="white"/>
                  </v:shape>
                  <v:shape id="Afbeelding 30" o:spid="_x0000_s1040" type="#_x0000_t75" style="position:absolute;left:4519;top:7683;width:17843;height:24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">
                    <v:imagedata r:id="rId25" o:title="" croptop="28266f" cropbottom="28165f" chromakey="white"/>
                  </v:shape>
                  <v:line id="Rechte verbindingslijn 4098" o:spid="_x0000_s1041" style="position:absolute;visibility:visible;mso-wrap-style:square" from="3107,14409" to="14749,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" strokecolor="black [3200]">
                    <v:stroke dashstyle="dash"/>
                  </v:line>
                </v:group>
                <v:shape id="Rechte verbindingslijn met pijl 4100" o:spid="_x0000_s1042" type="#_x0000_t32" style="position:absolute;left:11086;top:-834;width:0;height:201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" strokecolor="#404040 [2429]" strokeweight="2.25pt">
                  <v:stroke endarrow="block"/>
                </v:shape>
                <v:shape id="Tekstvak 4103" o:spid="_x0000_s1043" type="#_x0000_t202" style="position:absolute;left:3046;width:2167;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" filled="f" stroked="f" strokeweight=".5pt">
                  <v:textbox>
                    <w:txbxContent>
                      <w:p w14:paraId="26C8A4F8" w14:textId="77777777" w:rsidR="00494CF5" w:rsidRDefault="00494CF5" w:rsidP="00AE3D0E">
                        <m:oMathPara>
                          <m:oMath>
                            <m:r>
                              <w:rPr>
                                <w:rFonts w:ascii="Cambria Math" w:hAnsi="Cambria Math"/>
                              </w:rPr>
                              <m:t>y</m:t>
                            </m:r>
                          </m:oMath>
                        </m:oMathPara>
                      </w:p>
                    </w:txbxContent>
                  </v:textbox>
                </v:shape>
                <v:shape id="Tekstvak 4105" o:spid="_x0000_s1044" type="#_x0000_t202" style="position:absolute;left:6650;top:1162;width:7760;height:3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" filled="f" stroked="f" strokeweight=".5pt">
                  <v:textbox>
                    <w:txbxContent>
                      <w:p w14:paraId="7A6D7BC2" w14:textId="77777777" w:rsidR="00494CF5" w:rsidRPr="00AE3D0E" w:rsidRDefault="00494CF5" w:rsidP="00AE3D0E">
                        <w:pPr>
                          <w:rPr>
                            <w:color w:val="C00000"/>
                          </w:rPr>
                        </w:pPr>
                        <m:oMathPara>
                          <m:oMath>
                            <m:r>
                              <w:rPr>
                                <w:rFonts w:ascii="Cambria Math" w:hAnsi="Cambria Math"/>
                                <w:color w:val="C00000"/>
                              </w:rPr>
                              <m:t>P(x,y)</m:t>
                            </m:r>
                          </m:oMath>
                        </m:oMathPara>
                      </w:p>
                    </w:txbxContent>
                  </v:textbox>
                </v:shape>
                <v:shape id="Boog 4106" o:spid="_x0000_s1045" style="position:absolute;left:5583;top:2998;width:2968;height:2328;rotation:90;visibility:visible;mso-wrap-style:square;v-text-anchor:middle" coordsize="296807,23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" path="m148403,nsc230364,,296807,52122,296807,116417r-148403,c148404,77611,148403,38806,148403,xem148403,nfc230364,,296807,52122,296807,116417e" filled="f" strokecolor="#bc4542 [3045]">
                  <v:stroke startarrow="open" startarrowwidth="narrow" startarrowlength="short"/>
                  <v:path arrowok="t" o:connecttype="custom" o:connectlocs="148403,0;296807,116417" o:connectangles="0,0"/>
                </v:shape>
                <v:shape id="Vrije vorm: vorm 2" o:spid="_x0000_s1046" style="position:absolute;left:3648;top:4973;width:15508;height:1421;visibility:visible;mso-wrap-style:square;v-text-anchor:middle" coordsize="1550848,1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" path="m,83768v109105,34347,218210,68695,426028,55418c633846,125909,1062760,21422,1246910,4104v184150,-17318,237259,25400,284018,31173c1577687,41050,1527464,38741,1527464,38741v-2309,,-6350,-1732,-10391,-3464e" filled="f" strokecolor="#c0504d [3205]" strokeweight="2pt">
                  <v:path arrowok="t" o:connecttype="custom" o:connectlocs="0,83768;426028,139186;1246910,4104;1530928,35277;1527464,38741;1517073,35277" o:connectangles="0,0,0,0,0,0"/>
                </v:shape>
                <v:shape id="Rechte verbindingslijn met pijl 4102" o:spid="_x0000_s1047" type="#_x0000_t32" style="position:absolute;left:-4062;top:7219;width:14327;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" strokecolor="#404040 [2429]" strokeweight="2.25pt">
                  <v:stroke endarrow="block"/>
                </v:shape>
                <v:oval id="Ovaal 4104" o:spid="_x0000_s1048" style="position:absolute;left:6024;top:6126;width:505;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" fillcolor="#c00000" stroked="f">
                  <v:shadow on="t" color="black" opacity="22937f" origin=",.5" offset="0,.63889mm"/>
                </v:oval>
                <w10:wrap type="through"/>
              </v:group>
            </w:pict>
          </mc:Fallback>
        </mc:AlternateContent>
      </w:r>
      <w:r w:rsidR="00D54A82">
        <w:t xml:space="preserve">Als we de figuur platleggen en de </w:t>
      </w:r>
      <m:oMath>
        <m:r>
          <w:rPr>
            <w:rFonts w:ascii="Cambria Math" w:hAnsi="Cambria Math"/>
          </w:rPr>
          <m:t>x</m:t>
        </m:r>
      </m:oMath>
      <w:r w:rsidR="00D54A82">
        <w:t xml:space="preserve">-as door de symmetrieas tekenen, zien we dat we niet de diameter maar de </w:t>
      </w:r>
      <w:r w:rsidR="00D54A82" w:rsidRPr="00494CF5">
        <w:rPr>
          <w:i/>
          <w:iCs/>
        </w:rPr>
        <w:t>straal</w:t>
      </w:r>
      <w:r w:rsidR="00D54A82">
        <w:t xml:space="preserve"> nodig hebben om de kromme te bepalen. Vul de tabel in je verslag aan met de </w:t>
      </w:r>
      <w:r w:rsidR="00D54A82" w:rsidRPr="009127F9">
        <w:rPr>
          <w:b/>
          <w:bCs/>
        </w:rPr>
        <w:t>straal</w:t>
      </w:r>
      <w:r w:rsidR="00D54A82">
        <w:t xml:space="preserve"> </w:t>
      </w:r>
      <m:oMath>
        <m:r>
          <w:rPr>
            <w:rFonts w:ascii="Cambria Math" w:hAnsi="Cambria Math"/>
          </w:rPr>
          <m:t>r</m:t>
        </m:r>
      </m:oMath>
      <w:r w:rsidR="00D54A82">
        <w:t xml:space="preserve"> op elke hoogte </w:t>
      </w:r>
      <m:oMath>
        <m:r>
          <w:rPr>
            <w:rFonts w:ascii="Cambria Math" w:hAnsi="Cambria Math"/>
          </w:rPr>
          <m:t>h</m:t>
        </m:r>
      </m:oMath>
      <w:r w:rsidR="00D54A82">
        <w:t xml:space="preserve"> waarvoor je de diameter gemeten hebt.</w:t>
      </w:r>
    </w:p>
    <w:p w14:paraId="426E7FFF" w14:textId="1C2DA931" w:rsidR="00AE3D0E" w:rsidRDefault="00AE3D0E" w:rsidP="00AE3D0E">
      <w:pPr>
        <w:pStyle w:val="Lijstalinea"/>
      </w:pPr>
    </w:p>
    <w:p w14:paraId="726CCBAB" w14:textId="29343EBB" w:rsidR="00E90AC4" w:rsidRDefault="001F0DC7" w:rsidP="00C50E6F">
      <w:pPr>
        <w:pStyle w:val="Lijstalinea"/>
        <w:numPr>
          <w:ilvl w:val="0"/>
          <w:numId w:val="33"/>
        </w:numPr>
      </w:pPr>
      <w:r>
        <w:t xml:space="preserve">We gebruiken de meetwaarden om de </w:t>
      </w:r>
      <w:r w:rsidRPr="009127F9">
        <w:rPr>
          <w:b/>
          <w:bCs/>
        </w:rPr>
        <w:t>contour</w:t>
      </w:r>
      <w:r>
        <w:t xml:space="preserve"> van de figuur te vormen. Met een vloeiende lijn door de gemeten punten, kunnen we het volume schatten. </w:t>
      </w:r>
      <w:r w:rsidR="00AE3D0E">
        <w:t xml:space="preserve">Zie je uit de figuur hieronder al welke meetwaarden de </w:t>
      </w:r>
      <m:oMath>
        <m:r>
          <w:rPr>
            <w:rFonts w:ascii="Cambria Math" w:hAnsi="Cambria Math"/>
          </w:rPr>
          <m:t>x</m:t>
        </m:r>
      </m:oMath>
      <w:r w:rsidR="00AE3D0E">
        <w:t xml:space="preserve">- en </w:t>
      </w:r>
      <m:oMath>
        <m:r>
          <w:rPr>
            <w:rFonts w:ascii="Cambria Math" w:hAnsi="Cambria Math"/>
          </w:rPr>
          <m:t>y</m:t>
        </m:r>
      </m:oMath>
      <w:r w:rsidR="00AE3D0E">
        <w:t>-</w:t>
      </w:r>
      <w:r w:rsidR="00AE3D0E" w:rsidRPr="009127F9">
        <w:rPr>
          <w:b/>
          <w:bCs/>
        </w:rPr>
        <w:t>coördinaat</w:t>
      </w:r>
      <w:r w:rsidR="00AE3D0E">
        <w:t xml:space="preserve"> zijn?</w:t>
      </w:r>
    </w:p>
    <w:p w14:paraId="4EED0A59" w14:textId="0F2E14C2" w:rsidR="00E90AC4" w:rsidRDefault="00AE3D0E" w:rsidP="00E90AC4">
      <w:r>
        <w:rPr>
          <w:noProof/>
        </w:rPr>
        <w:drawing>
          <wp:anchor distT="0" distB="0" distL="114300" distR="114300" simplePos="0" relativeHeight="251646976" behindDoc="0" locked="0" layoutInCell="1" allowOverlap="1" wp14:anchorId="7BE1F8AD" wp14:editId="41906DD9">
            <wp:simplePos x="0" y="0"/>
            <wp:positionH relativeFrom="column">
              <wp:posOffset>4552912</wp:posOffset>
            </wp:positionH>
            <wp:positionV relativeFrom="paragraph">
              <wp:posOffset>148254</wp:posOffset>
            </wp:positionV>
            <wp:extent cx="1649730" cy="2169160"/>
            <wp:effectExtent l="0" t="0" r="7620" b="2540"/>
            <wp:wrapThrough wrapText="bothSides">
              <wp:wrapPolygon edited="0">
                <wp:start x="0" y="0"/>
                <wp:lineTo x="0" y="21436"/>
                <wp:lineTo x="21450" y="21436"/>
                <wp:lineTo x="21450" y="0"/>
                <wp:lineTo x="0" y="0"/>
              </wp:wrapPolygon>
            </wp:wrapThrough>
            <wp:docPr id="4108" name="Afbeelding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9730" cy="2169160"/>
                    </a:xfrm>
                    <a:prstGeom prst="rect">
                      <a:avLst/>
                    </a:prstGeom>
                  </pic:spPr>
                </pic:pic>
              </a:graphicData>
            </a:graphic>
          </wp:anchor>
        </w:drawing>
      </w:r>
    </w:p>
    <w:p w14:paraId="477D3967" w14:textId="28BE43DB" w:rsidR="00E90AC4" w:rsidRDefault="00E90AC4" w:rsidP="00C50E6F">
      <w:pPr>
        <w:pStyle w:val="Kop2"/>
      </w:pPr>
      <w:r>
        <w:t xml:space="preserve">Stap 2. Meetgegevens inladen in </w:t>
      </w:r>
      <w:proofErr w:type="spellStart"/>
      <w:r>
        <w:t>GeoGebra</w:t>
      </w:r>
      <w:proofErr w:type="spellEnd"/>
    </w:p>
    <w:p w14:paraId="3A315DEF" w14:textId="309C9F4E" w:rsidR="00AE3D0E" w:rsidRDefault="00AE3D0E" w:rsidP="00AE3D0E">
      <w:pPr>
        <w:pStyle w:val="Lijstalinea"/>
        <w:numPr>
          <w:ilvl w:val="0"/>
          <w:numId w:val="35"/>
        </w:numPr>
      </w:pPr>
      <w:r>
        <w:t xml:space="preserve">Surf naar </w:t>
      </w:r>
      <w:hyperlink r:id="rId27" w:history="1">
        <w:r w:rsidRPr="00723AA6">
          <w:rPr>
            <w:rStyle w:val="Hyperlink"/>
          </w:rPr>
          <w:t>www.geogebra.org/classic</w:t>
        </w:r>
      </w:hyperlink>
      <w:r>
        <w:t xml:space="preserve"> en klik rechts in de </w:t>
      </w:r>
      <w:proofErr w:type="spellStart"/>
      <w:r>
        <w:t>zijbalk</w:t>
      </w:r>
      <w:proofErr w:type="spellEnd"/>
      <w:r>
        <w:t xml:space="preserve"> op </w:t>
      </w:r>
      <w:r w:rsidR="00E309A2">
        <w:t>‘</w:t>
      </w:r>
      <w:r>
        <w:rPr>
          <w:b/>
          <w:bCs/>
        </w:rPr>
        <w:t>Rekenblad</w:t>
      </w:r>
      <w:r w:rsidR="00E309A2">
        <w:rPr>
          <w:b/>
          <w:bCs/>
        </w:rPr>
        <w:t>’</w:t>
      </w:r>
      <w:r>
        <w:rPr>
          <w:b/>
          <w:bCs/>
        </w:rPr>
        <w:t>.</w:t>
      </w:r>
      <w:r>
        <w:t xml:space="preserve"> </w:t>
      </w:r>
      <w:r w:rsidR="001F0DC7">
        <w:t xml:space="preserve">Indien dit er niet staat, moet je op </w:t>
      </w:r>
      <w:r w:rsidR="001F0DC7">
        <w:rPr>
          <w:noProof/>
        </w:rPr>
        <w:drawing>
          <wp:inline distT="0" distB="0" distL="0" distR="0" wp14:anchorId="4D7FC7DD" wp14:editId="165E9FF6">
            <wp:extent cx="235363" cy="21101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935" cy="214218"/>
                    </a:xfrm>
                    <a:prstGeom prst="rect">
                      <a:avLst/>
                    </a:prstGeom>
                  </pic:spPr>
                </pic:pic>
              </a:graphicData>
            </a:graphic>
          </wp:inline>
        </w:drawing>
      </w:r>
      <w:r w:rsidR="001F0DC7">
        <w:t xml:space="preserve"> in de rechterbovenhoek klikken, kiezen voor </w:t>
      </w:r>
      <w:r w:rsidR="001F0DC7">
        <w:rPr>
          <w:noProof/>
        </w:rPr>
        <w:drawing>
          <wp:inline distT="0" distB="0" distL="0" distR="0" wp14:anchorId="008054E7" wp14:editId="13752A1A">
            <wp:extent cx="1055077" cy="19318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9131" cy="197587"/>
                    </a:xfrm>
                    <a:prstGeom prst="rect">
                      <a:avLst/>
                    </a:prstGeom>
                  </pic:spPr>
                </pic:pic>
              </a:graphicData>
            </a:graphic>
          </wp:inline>
        </w:drawing>
      </w:r>
      <w:r w:rsidR="001F0DC7">
        <w:t xml:space="preserve"> en daar Rekenblad aanklikken.</w:t>
      </w:r>
    </w:p>
    <w:p w14:paraId="21E7BD75" w14:textId="77777777" w:rsidR="00AE3D0E" w:rsidRDefault="00AE3D0E" w:rsidP="00AE3D0E">
      <w:pPr>
        <w:pStyle w:val="Lijstalinea"/>
      </w:pPr>
    </w:p>
    <w:p w14:paraId="6B075839" w14:textId="41257418" w:rsidR="00AE3D0E" w:rsidRDefault="00AE3D0E" w:rsidP="00AE3D0E">
      <w:pPr>
        <w:pStyle w:val="Lijstalinea"/>
        <w:numPr>
          <w:ilvl w:val="0"/>
          <w:numId w:val="35"/>
        </w:numPr>
      </w:pPr>
      <w:r>
        <w:t>Vul je meetgegevens in het rekenblad in</w:t>
      </w:r>
      <w:r w:rsidR="00494CF5">
        <w:t>:</w:t>
      </w:r>
      <w:r>
        <w:t xml:space="preserve"> </w:t>
      </w:r>
      <w:r w:rsidR="00494CF5">
        <w:t>z</w:t>
      </w:r>
      <w:r>
        <w:t xml:space="preserve">et in de A-kolom je meetwaarden die overeenkomen met de </w:t>
      </w:r>
      <m:oMath>
        <m:r>
          <w:rPr>
            <w:rFonts w:ascii="Cambria Math" w:hAnsi="Cambria Math"/>
          </w:rPr>
          <m:t>x</m:t>
        </m:r>
      </m:oMath>
      <w:r>
        <w:t xml:space="preserve">-coördinaat en in de B-kolom de overeenkomstige </w:t>
      </w:r>
      <m:oMath>
        <m:r>
          <w:rPr>
            <w:rFonts w:ascii="Cambria Math" w:hAnsi="Cambria Math"/>
          </w:rPr>
          <m:t>y</m:t>
        </m:r>
      </m:oMath>
      <w:r>
        <w:t xml:space="preserve">-coördinaat. </w:t>
      </w:r>
    </w:p>
    <w:p w14:paraId="7C5F31D3" w14:textId="402C7ECA" w:rsidR="00AE3D0E" w:rsidRDefault="00AE3D0E" w:rsidP="00AE3D0E">
      <w:pPr>
        <w:pStyle w:val="Lijstalinea"/>
        <w:numPr>
          <w:ilvl w:val="0"/>
          <w:numId w:val="35"/>
        </w:numPr>
        <w:jc w:val="left"/>
      </w:pPr>
      <w:r>
        <w:t xml:space="preserve">Selecteer al je meetgegevens en klik op de knop  </w:t>
      </w:r>
      <w:r>
        <w:rPr>
          <w:noProof/>
        </w:rPr>
        <w:drawing>
          <wp:inline distT="0" distB="0" distL="0" distR="0" wp14:anchorId="2D6543CA" wp14:editId="0EFDB854">
            <wp:extent cx="259531" cy="255907"/>
            <wp:effectExtent l="0" t="0" r="7620" b="0"/>
            <wp:docPr id="4109" name="Afbeelding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919" r="59322" b="84700"/>
                    <a:stretch/>
                  </pic:blipFill>
                  <pic:spPr bwMode="auto">
                    <a:xfrm>
                      <a:off x="0" y="0"/>
                      <a:ext cx="267662" cy="263925"/>
                    </a:xfrm>
                    <a:prstGeom prst="rect">
                      <a:avLst/>
                    </a:prstGeom>
                    <a:ln>
                      <a:noFill/>
                    </a:ln>
                    <a:extLst>
                      <a:ext uri="{53640926-AAD7-44D8-BBD7-CCE9431645EC}">
                        <a14:shadowObscured xmlns:a14="http://schemas.microsoft.com/office/drawing/2010/main"/>
                      </a:ext>
                    </a:extLst>
                  </pic:spPr>
                </pic:pic>
              </a:graphicData>
            </a:graphic>
          </wp:inline>
        </w:drawing>
      </w:r>
      <w:r>
        <w:t xml:space="preserve"> in de balk boven het rekenblad. Kies daarna voor </w:t>
      </w:r>
      <w:r>
        <w:rPr>
          <w:noProof/>
        </w:rPr>
        <w:drawing>
          <wp:inline distT="0" distB="0" distL="0" distR="0" wp14:anchorId="19AD27D4" wp14:editId="36951C13">
            <wp:extent cx="1648344" cy="278563"/>
            <wp:effectExtent l="0" t="0" r="0" b="7620"/>
            <wp:docPr id="4110" name="Afbeelding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958" t="37097" r="3734" b="49070"/>
                    <a:stretch/>
                  </pic:blipFill>
                  <pic:spPr bwMode="auto">
                    <a:xfrm>
                      <a:off x="0" y="0"/>
                      <a:ext cx="1725922" cy="291673"/>
                    </a:xfrm>
                    <a:prstGeom prst="rect">
                      <a:avLst/>
                    </a:prstGeom>
                    <a:ln>
                      <a:noFill/>
                    </a:ln>
                    <a:extLst>
                      <a:ext uri="{53640926-AAD7-44D8-BBD7-CCE9431645EC}">
                        <a14:shadowObscured xmlns:a14="http://schemas.microsoft.com/office/drawing/2010/main"/>
                      </a:ext>
                    </a:extLst>
                  </pic:spPr>
                </pic:pic>
              </a:graphicData>
            </a:graphic>
          </wp:inline>
        </w:drawing>
      </w:r>
    </w:p>
    <w:p w14:paraId="0608ED3E" w14:textId="09032926" w:rsidR="00AE3D0E" w:rsidRDefault="00AE3D0E" w:rsidP="00AE3D0E">
      <w:pPr>
        <w:pStyle w:val="Lijstalinea"/>
        <w:numPr>
          <w:ilvl w:val="0"/>
          <w:numId w:val="35"/>
        </w:numPr>
        <w:jc w:val="left"/>
      </w:pPr>
      <w:r>
        <w:t xml:space="preserve">Geef je lijst met punten een </w:t>
      </w:r>
      <w:r w:rsidRPr="00494CF5">
        <w:rPr>
          <w:b/>
          <w:bCs/>
        </w:rPr>
        <w:t>naam</w:t>
      </w:r>
      <w:r>
        <w:t xml:space="preserve">, bijvoorbeeld </w:t>
      </w:r>
      <w:r>
        <w:rPr>
          <w:noProof/>
        </w:rPr>
        <w:drawing>
          <wp:inline distT="0" distB="0" distL="0" distR="0" wp14:anchorId="4AB5EC1C" wp14:editId="1162C92A">
            <wp:extent cx="817095" cy="347569"/>
            <wp:effectExtent l="0" t="0" r="2540" b="0"/>
            <wp:docPr id="4112" name="Afbeelding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423"/>
                    <a:stretch/>
                  </pic:blipFill>
                  <pic:spPr bwMode="auto">
                    <a:xfrm>
                      <a:off x="0" y="0"/>
                      <a:ext cx="828865" cy="352576"/>
                    </a:xfrm>
                    <a:prstGeom prst="rect">
                      <a:avLst/>
                    </a:prstGeom>
                    <a:ln>
                      <a:noFill/>
                    </a:ln>
                    <a:extLst>
                      <a:ext uri="{53640926-AAD7-44D8-BBD7-CCE9431645EC}">
                        <a14:shadowObscured xmlns:a14="http://schemas.microsoft.com/office/drawing/2010/main"/>
                      </a:ext>
                    </a:extLst>
                  </pic:spPr>
                </pic:pic>
              </a:graphicData>
            </a:graphic>
          </wp:inline>
        </w:drawing>
      </w:r>
      <w:r>
        <w:t xml:space="preserve"> en druk op </w:t>
      </w:r>
      <w:r>
        <w:rPr>
          <w:noProof/>
        </w:rPr>
        <w:drawing>
          <wp:inline distT="0" distB="0" distL="0" distR="0" wp14:anchorId="0416FE9A" wp14:editId="15CC15F2">
            <wp:extent cx="642788" cy="242455"/>
            <wp:effectExtent l="0" t="0" r="5080" b="5715"/>
            <wp:docPr id="4113" name="Afbeelding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127" cy="246732"/>
                    </a:xfrm>
                    <a:prstGeom prst="rect">
                      <a:avLst/>
                    </a:prstGeom>
                  </pic:spPr>
                </pic:pic>
              </a:graphicData>
            </a:graphic>
          </wp:inline>
        </w:drawing>
      </w:r>
      <w:r>
        <w:t xml:space="preserve">. </w:t>
      </w:r>
    </w:p>
    <w:p w14:paraId="594E42C9" w14:textId="77777777" w:rsidR="00494CF5" w:rsidRPr="00494CF5" w:rsidRDefault="00494CF5" w:rsidP="00494CF5"/>
    <w:p w14:paraId="6042D8F0" w14:textId="6210FF4C" w:rsidR="00494CF5" w:rsidRDefault="00494CF5" w:rsidP="00AE3D0E">
      <w:pPr>
        <w:pStyle w:val="Lijstalinea"/>
        <w:numPr>
          <w:ilvl w:val="0"/>
          <w:numId w:val="35"/>
        </w:numPr>
        <w:jc w:val="left"/>
      </w:pPr>
      <w:r>
        <w:t xml:space="preserve">Je ziet je punten rechts </w:t>
      </w:r>
      <w:r w:rsidRPr="00494CF5">
        <w:rPr>
          <w:b/>
          <w:bCs/>
        </w:rPr>
        <w:t>verschijnen</w:t>
      </w:r>
      <w:r>
        <w:t xml:space="preserve"> in de grafiek. Zie je er de juiste vorm niet in? Dan heb je misschien de verkeerde meetgegevens ingevuld… Kijk na of vraag hulp.</w:t>
      </w:r>
    </w:p>
    <w:p w14:paraId="411EDFD9" w14:textId="77777777" w:rsidR="00BD7918" w:rsidRDefault="00BD7918" w:rsidP="00BD7918">
      <w:pPr>
        <w:jc w:val="left"/>
      </w:pPr>
    </w:p>
    <w:p w14:paraId="5AED3A7E" w14:textId="74AF07EF" w:rsidR="00E90AC4" w:rsidRDefault="00BD7918" w:rsidP="00C50E6F">
      <w:pPr>
        <w:pStyle w:val="Kop2"/>
      </w:pPr>
      <w:r>
        <w:rPr>
          <w:noProof/>
        </w:rPr>
        <w:lastRenderedPageBreak/>
        <w:drawing>
          <wp:anchor distT="0" distB="0" distL="114300" distR="114300" simplePos="0" relativeHeight="251658240" behindDoc="0" locked="0" layoutInCell="1" allowOverlap="1" wp14:anchorId="60B31521" wp14:editId="32303E2B">
            <wp:simplePos x="0" y="0"/>
            <wp:positionH relativeFrom="column">
              <wp:posOffset>4591685</wp:posOffset>
            </wp:positionH>
            <wp:positionV relativeFrom="paragraph">
              <wp:posOffset>7620</wp:posOffset>
            </wp:positionV>
            <wp:extent cx="1582420" cy="1450975"/>
            <wp:effectExtent l="0" t="0" r="0" b="0"/>
            <wp:wrapThrough wrapText="bothSides">
              <wp:wrapPolygon edited="0">
                <wp:start x="0" y="0"/>
                <wp:lineTo x="0" y="21269"/>
                <wp:lineTo x="21323" y="21269"/>
                <wp:lineTo x="21323" y="0"/>
                <wp:lineTo x="0" y="0"/>
              </wp:wrapPolygon>
            </wp:wrapThrough>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2420" cy="1450975"/>
                    </a:xfrm>
                    <a:prstGeom prst="rect">
                      <a:avLst/>
                    </a:prstGeom>
                  </pic:spPr>
                </pic:pic>
              </a:graphicData>
            </a:graphic>
            <wp14:sizeRelH relativeFrom="margin">
              <wp14:pctWidth>0</wp14:pctWidth>
            </wp14:sizeRelH>
            <wp14:sizeRelV relativeFrom="margin">
              <wp14:pctHeight>0</wp14:pctHeight>
            </wp14:sizeRelV>
          </wp:anchor>
        </w:drawing>
      </w:r>
      <w:r w:rsidR="00E90AC4">
        <w:t xml:space="preserve">Stap 3. </w:t>
      </w:r>
      <w:r w:rsidR="00E90AC4" w:rsidRPr="00C50E6F">
        <w:t>Regressieanalyse</w:t>
      </w:r>
      <w:r w:rsidR="00E90AC4">
        <w:t xml:space="preserve"> toepassen</w:t>
      </w:r>
    </w:p>
    <w:p w14:paraId="77DBB035" w14:textId="7AFF7FE2" w:rsidR="00BD7918" w:rsidRDefault="00BD7918" w:rsidP="00BD7918">
      <w:pPr>
        <w:pStyle w:val="Lijstalinea"/>
        <w:numPr>
          <w:ilvl w:val="0"/>
          <w:numId w:val="36"/>
        </w:numPr>
        <w:spacing w:after="120"/>
        <w:ind w:left="714" w:hanging="357"/>
        <w:contextualSpacing w:val="0"/>
        <w:jc w:val="left"/>
      </w:pPr>
      <w:r>
        <w:t xml:space="preserve">Om de assen leesbaar te maken en de coëfficiënten tot op 3 beduidende cijfers te bepalen, moet je een aantal instellingen aanpassen. Ga daarom naar de </w:t>
      </w:r>
      <w:r>
        <w:t xml:space="preserve">rechterbovenhoek naast het vergrootglas </w:t>
      </w:r>
      <w:r>
        <w:t xml:space="preserve">en druk op </w:t>
      </w:r>
      <w:r>
        <w:rPr>
          <w:noProof/>
        </w:rPr>
        <w:drawing>
          <wp:inline distT="0" distB="0" distL="0" distR="0" wp14:anchorId="62F0DC3C" wp14:editId="4D3DE2CE">
            <wp:extent cx="235363" cy="21101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935" cy="214218"/>
                    </a:xfrm>
                    <a:prstGeom prst="rect">
                      <a:avLst/>
                    </a:prstGeom>
                  </pic:spPr>
                </pic:pic>
              </a:graphicData>
            </a:graphic>
          </wp:inline>
        </w:drawing>
      </w:r>
      <w:r>
        <w:t xml:space="preserve">. Kies in het menu </w:t>
      </w:r>
      <w:r>
        <w:rPr>
          <w:noProof/>
        </w:rPr>
        <w:drawing>
          <wp:inline distT="0" distB="0" distL="0" distR="0" wp14:anchorId="35515004" wp14:editId="08245887">
            <wp:extent cx="896815" cy="23162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5820" cy="233954"/>
                    </a:xfrm>
                    <a:prstGeom prst="rect">
                      <a:avLst/>
                    </a:prstGeom>
                  </pic:spPr>
                </pic:pic>
              </a:graphicData>
            </a:graphic>
          </wp:inline>
        </w:drawing>
      </w:r>
      <w:r>
        <w:t xml:space="preserve"> en pas de volgende zaken aan:</w:t>
      </w:r>
    </w:p>
    <w:p w14:paraId="36D9ED39" w14:textId="255557B6" w:rsidR="00BD7918" w:rsidRDefault="00BD7918" w:rsidP="00C50E6F">
      <w:pPr>
        <w:pStyle w:val="Lijstalinea"/>
        <w:numPr>
          <w:ilvl w:val="1"/>
          <w:numId w:val="36"/>
        </w:numPr>
        <w:spacing w:line="276" w:lineRule="auto"/>
        <w:jc w:val="left"/>
      </w:pPr>
      <w:r w:rsidRPr="00BD7918">
        <w:rPr>
          <w:i/>
          <w:iCs/>
        </w:rPr>
        <w:t>Afronden</w:t>
      </w:r>
      <w:r>
        <w:t>:  3 Beduidende cijfers</w:t>
      </w:r>
    </w:p>
    <w:p w14:paraId="034EDCA4" w14:textId="67561CF8" w:rsidR="00BD7918" w:rsidRDefault="00BD7918" w:rsidP="00BD7918">
      <w:pPr>
        <w:pStyle w:val="Lijstalinea"/>
        <w:numPr>
          <w:ilvl w:val="1"/>
          <w:numId w:val="36"/>
        </w:numPr>
        <w:jc w:val="left"/>
      </w:pPr>
      <w:r>
        <w:rPr>
          <w:noProof/>
        </w:rPr>
        <w:drawing>
          <wp:anchor distT="0" distB="0" distL="114300" distR="114300" simplePos="0" relativeHeight="251648000" behindDoc="0" locked="0" layoutInCell="1" allowOverlap="1" wp14:anchorId="4C50D82A" wp14:editId="77416CEA">
            <wp:simplePos x="0" y="0"/>
            <wp:positionH relativeFrom="column">
              <wp:posOffset>4631006</wp:posOffset>
            </wp:positionH>
            <wp:positionV relativeFrom="paragraph">
              <wp:posOffset>586</wp:posOffset>
            </wp:positionV>
            <wp:extent cx="1412875" cy="1835150"/>
            <wp:effectExtent l="0" t="0" r="0" b="0"/>
            <wp:wrapThrough wrapText="bothSides">
              <wp:wrapPolygon edited="0">
                <wp:start x="0" y="0"/>
                <wp:lineTo x="0" y="21301"/>
                <wp:lineTo x="21260" y="21301"/>
                <wp:lineTo x="21260" y="0"/>
                <wp:lineTo x="0" y="0"/>
              </wp:wrapPolygon>
            </wp:wrapThrough>
            <wp:docPr id="4114" name="Afbeelding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12875" cy="1835150"/>
                    </a:xfrm>
                    <a:prstGeom prst="rect">
                      <a:avLst/>
                    </a:prstGeom>
                  </pic:spPr>
                </pic:pic>
              </a:graphicData>
            </a:graphic>
            <wp14:sizeRelH relativeFrom="margin">
              <wp14:pctWidth>0</wp14:pctWidth>
            </wp14:sizeRelH>
            <wp14:sizeRelV relativeFrom="margin">
              <wp14:pctHeight>0</wp14:pctHeight>
            </wp14:sizeRelV>
          </wp:anchor>
        </w:drawing>
      </w:r>
      <w:r w:rsidRPr="00BD7918">
        <w:rPr>
          <w:i/>
          <w:iCs/>
        </w:rPr>
        <w:t>Lettergrootte</w:t>
      </w:r>
      <w:r>
        <w:t xml:space="preserve">:  24 </w:t>
      </w:r>
      <w:proofErr w:type="spellStart"/>
      <w:r>
        <w:t>pt</w:t>
      </w:r>
      <w:proofErr w:type="spellEnd"/>
    </w:p>
    <w:p w14:paraId="2C7032FE" w14:textId="240A15CB" w:rsidR="00BD7918" w:rsidRDefault="00BD7918" w:rsidP="00BD7918">
      <w:pPr>
        <w:jc w:val="left"/>
      </w:pPr>
    </w:p>
    <w:p w14:paraId="3710CA6A" w14:textId="1DBC9969" w:rsidR="00BD7918" w:rsidRDefault="00AE3D0E" w:rsidP="00BD7918">
      <w:pPr>
        <w:pStyle w:val="Lijstalinea"/>
        <w:numPr>
          <w:ilvl w:val="0"/>
          <w:numId w:val="36"/>
        </w:numPr>
        <w:jc w:val="left"/>
      </w:pPr>
      <w:r>
        <w:t xml:space="preserve">Schakel over op het analysemenu door in de rechterbovenhoek naast het vergrootglas op </w:t>
      </w:r>
      <w:r w:rsidR="0086656A">
        <w:rPr>
          <w:noProof/>
        </w:rPr>
        <w:drawing>
          <wp:inline distT="0" distB="0" distL="0" distR="0" wp14:anchorId="49DB39A1" wp14:editId="7A3EA18A">
            <wp:extent cx="235363" cy="2110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935" cy="214218"/>
                    </a:xfrm>
                    <a:prstGeom prst="rect">
                      <a:avLst/>
                    </a:prstGeom>
                  </pic:spPr>
                </pic:pic>
              </a:graphicData>
            </a:graphic>
          </wp:inline>
        </w:drawing>
      </w:r>
      <w:r w:rsidR="0086656A">
        <w:t xml:space="preserve"> </w:t>
      </w:r>
      <w:r>
        <w:t xml:space="preserve">te drukken, vervolgens </w:t>
      </w:r>
      <w:r w:rsidR="0086656A">
        <w:rPr>
          <w:noProof/>
        </w:rPr>
        <w:drawing>
          <wp:inline distT="0" distB="0" distL="0" distR="0" wp14:anchorId="3D2531C2" wp14:editId="56F2AAA1">
            <wp:extent cx="1055077" cy="19318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9131" cy="197587"/>
                    </a:xfrm>
                    <a:prstGeom prst="rect">
                      <a:avLst/>
                    </a:prstGeom>
                  </pic:spPr>
                </pic:pic>
              </a:graphicData>
            </a:graphic>
          </wp:inline>
        </w:drawing>
      </w:r>
      <w:r w:rsidR="0086656A">
        <w:t xml:space="preserve"> </w:t>
      </w:r>
      <w:r>
        <w:t>en dan ‘</w:t>
      </w:r>
      <w:r w:rsidRPr="00E309A2">
        <w:rPr>
          <w:b/>
          <w:bCs/>
        </w:rPr>
        <w:t>Grafieken’</w:t>
      </w:r>
      <w:r>
        <w:t xml:space="preserve"> te klikken. </w:t>
      </w:r>
    </w:p>
    <w:p w14:paraId="73C53961" w14:textId="77777777" w:rsidR="00AE3D0E" w:rsidRPr="00502FDA" w:rsidRDefault="00AE3D0E" w:rsidP="00AE3D0E">
      <w:pPr>
        <w:jc w:val="left"/>
        <w:rPr>
          <w:sz w:val="20"/>
          <w:szCs w:val="20"/>
        </w:rPr>
      </w:pPr>
    </w:p>
    <w:p w14:paraId="2D2757E8" w14:textId="47DF9A14" w:rsidR="00AE3D0E" w:rsidRDefault="00502FDA" w:rsidP="00AE3D0E">
      <w:pPr>
        <w:pStyle w:val="Lijstalinea"/>
        <w:numPr>
          <w:ilvl w:val="0"/>
          <w:numId w:val="36"/>
        </w:numPr>
        <w:jc w:val="left"/>
      </w:pPr>
      <w:r>
        <w:rPr>
          <w:noProof/>
        </w:rPr>
        <w:drawing>
          <wp:anchor distT="0" distB="0" distL="114300" distR="114300" simplePos="0" relativeHeight="251649024" behindDoc="0" locked="0" layoutInCell="1" allowOverlap="1" wp14:anchorId="1B387455" wp14:editId="33DFCAEA">
            <wp:simplePos x="0" y="0"/>
            <wp:positionH relativeFrom="column">
              <wp:posOffset>4867910</wp:posOffset>
            </wp:positionH>
            <wp:positionV relativeFrom="paragraph">
              <wp:posOffset>961390</wp:posOffset>
            </wp:positionV>
            <wp:extent cx="1341120" cy="1546860"/>
            <wp:effectExtent l="0" t="0" r="0" b="0"/>
            <wp:wrapThrough wrapText="bothSides">
              <wp:wrapPolygon edited="0">
                <wp:start x="0" y="0"/>
                <wp:lineTo x="0" y="21281"/>
                <wp:lineTo x="21170" y="21281"/>
                <wp:lineTo x="21170" y="0"/>
                <wp:lineTo x="0" y="0"/>
              </wp:wrapPolygon>
            </wp:wrapThrough>
            <wp:docPr id="4118" name="Afbeelding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1120" cy="1546860"/>
                    </a:xfrm>
                    <a:prstGeom prst="rect">
                      <a:avLst/>
                    </a:prstGeom>
                  </pic:spPr>
                </pic:pic>
              </a:graphicData>
            </a:graphic>
            <wp14:sizeRelH relativeFrom="margin">
              <wp14:pctWidth>0</wp14:pctWidth>
            </wp14:sizeRelH>
            <wp14:sizeRelV relativeFrom="margin">
              <wp14:pctHeight>0</wp14:pctHeight>
            </wp14:sizeRelV>
          </wp:anchor>
        </w:drawing>
      </w:r>
      <w:r w:rsidR="00C87B80">
        <w:t xml:space="preserve">Geef linksonder in de invoer  </w:t>
      </w:r>
      <w:r w:rsidR="00C87B80">
        <w:rPr>
          <w:noProof/>
        </w:rPr>
        <w:drawing>
          <wp:inline distT="0" distB="0" distL="0" distR="0" wp14:anchorId="79D93F9C" wp14:editId="6BE98BF8">
            <wp:extent cx="1835728" cy="255865"/>
            <wp:effectExtent l="0" t="0" r="0" b="0"/>
            <wp:docPr id="4117" name="Afbeelding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4968" cy="269697"/>
                    </a:xfrm>
                    <a:prstGeom prst="rect">
                      <a:avLst/>
                    </a:prstGeom>
                  </pic:spPr>
                </pic:pic>
              </a:graphicData>
            </a:graphic>
          </wp:inline>
        </w:drawing>
      </w:r>
      <w:r w:rsidR="00C87B80">
        <w:t xml:space="preserve"> het volgende commando in “</w:t>
      </w:r>
      <w:proofErr w:type="spellStart"/>
      <w:r w:rsidR="00C87B80" w:rsidRPr="00C87B80">
        <w:rPr>
          <w:b/>
          <w:bCs/>
        </w:rPr>
        <w:t>VeeltermRegr</w:t>
      </w:r>
      <w:proofErr w:type="spellEnd"/>
      <w:r w:rsidR="00C87B80" w:rsidRPr="00C87B80">
        <w:rPr>
          <w:b/>
          <w:bCs/>
        </w:rPr>
        <w:t>(</w:t>
      </w:r>
      <w:r w:rsidR="00E309A2">
        <w:rPr>
          <w:b/>
          <w:bCs/>
        </w:rPr>
        <w:t xml:space="preserve"> </w:t>
      </w:r>
      <w:r w:rsidR="00C87B80" w:rsidRPr="00E309A2">
        <w:rPr>
          <w:b/>
          <w:bCs/>
          <w:i/>
          <w:iCs/>
        </w:rPr>
        <w:t>naam</w:t>
      </w:r>
      <w:r w:rsidR="00E309A2">
        <w:rPr>
          <w:b/>
          <w:bCs/>
        </w:rPr>
        <w:t xml:space="preserve"> </w:t>
      </w:r>
      <w:r w:rsidR="00C87B80" w:rsidRPr="00C87B80">
        <w:rPr>
          <w:b/>
          <w:bCs/>
        </w:rPr>
        <w:t>,</w:t>
      </w:r>
      <w:r w:rsidR="00E309A2">
        <w:rPr>
          <w:b/>
          <w:bCs/>
        </w:rPr>
        <w:t xml:space="preserve"> </w:t>
      </w:r>
      <w:r w:rsidR="00C87B80" w:rsidRPr="00E309A2">
        <w:rPr>
          <w:b/>
          <w:bCs/>
          <w:i/>
          <w:iCs/>
        </w:rPr>
        <w:t>graad</w:t>
      </w:r>
      <w:r w:rsidR="00E309A2">
        <w:rPr>
          <w:b/>
          <w:bCs/>
        </w:rPr>
        <w:t xml:space="preserve"> </w:t>
      </w:r>
      <w:r w:rsidR="00C87B80" w:rsidRPr="00C87B80">
        <w:rPr>
          <w:b/>
          <w:bCs/>
        </w:rPr>
        <w:t>)</w:t>
      </w:r>
      <w:r w:rsidR="00C87B80">
        <w:t xml:space="preserve">”. Het woord </w:t>
      </w:r>
      <w:r w:rsidR="00C87B80" w:rsidRPr="00E309A2">
        <w:rPr>
          <w:i/>
          <w:iCs/>
        </w:rPr>
        <w:t>naam</w:t>
      </w:r>
      <w:r w:rsidR="00C87B80">
        <w:t xml:space="preserve"> moet je vervangen door de naam van jouw lijst punten, het woord </w:t>
      </w:r>
      <w:r w:rsidR="00C87B80" w:rsidRPr="00E309A2">
        <w:rPr>
          <w:i/>
          <w:iCs/>
        </w:rPr>
        <w:t>graad</w:t>
      </w:r>
      <w:r w:rsidR="00C87B80">
        <w:t xml:space="preserve"> moet je vervangen door de graad van de veelterm die je wil gebruiken. Met </w:t>
      </w:r>
      <w:r w:rsidR="00C87B80" w:rsidRPr="00E309A2">
        <w:rPr>
          <w:i/>
          <w:iCs/>
        </w:rPr>
        <w:t>graad</w:t>
      </w:r>
      <w:r w:rsidR="00C87B80">
        <w:t xml:space="preserve"> = 2 teken je bijvoorbeeld een parabool.</w:t>
      </w:r>
    </w:p>
    <w:p w14:paraId="3CD6A86B" w14:textId="60B982E6" w:rsidR="00C87B80" w:rsidRDefault="00C87B80" w:rsidP="00C87B80">
      <w:pPr>
        <w:pStyle w:val="Lijstalinea"/>
      </w:pPr>
    </w:p>
    <w:p w14:paraId="50FE1E38" w14:textId="3AA401E5" w:rsidR="00E309A2" w:rsidRDefault="00C87B80" w:rsidP="00AE3D0E">
      <w:pPr>
        <w:pStyle w:val="Lijstalinea"/>
        <w:numPr>
          <w:ilvl w:val="0"/>
          <w:numId w:val="36"/>
        </w:numPr>
        <w:jc w:val="left"/>
      </w:pPr>
      <w:r>
        <w:t xml:space="preserve">Probeer een aantal </w:t>
      </w:r>
      <w:proofErr w:type="spellStart"/>
      <w:r>
        <w:t>VeeltermRegr</w:t>
      </w:r>
      <w:proofErr w:type="spellEnd"/>
      <w:r>
        <w:t xml:space="preserve"> uit door </w:t>
      </w:r>
      <w:r w:rsidRPr="00E309A2">
        <w:rPr>
          <w:b/>
          <w:bCs/>
        </w:rPr>
        <w:t>verschillende graden</w:t>
      </w:r>
      <w:r>
        <w:t xml:space="preserve"> te tekenen. Ver</w:t>
      </w:r>
      <w:r w:rsidR="004D256E">
        <w:t>ander, ver</w:t>
      </w:r>
      <w:r>
        <w:t xml:space="preserve">berg of verwijder vorige </w:t>
      </w:r>
      <w:proofErr w:type="spellStart"/>
      <w:r w:rsidR="004D256E">
        <w:t>VeeltermRegr</w:t>
      </w:r>
      <w:proofErr w:type="spellEnd"/>
      <w:r w:rsidR="00E309A2">
        <w:t xml:space="preserve"> zodat telkens slechts één functie zichtbaar is</w:t>
      </w:r>
      <w:r w:rsidR="004D256E">
        <w:t xml:space="preserve"> op de grafiek.</w:t>
      </w:r>
    </w:p>
    <w:p w14:paraId="3FDA1DF7" w14:textId="77777777" w:rsidR="00E309A2" w:rsidRDefault="00E309A2" w:rsidP="00E309A2">
      <w:pPr>
        <w:pStyle w:val="Lijstalinea"/>
      </w:pPr>
    </w:p>
    <w:p w14:paraId="0321A57F" w14:textId="4F4D15AA" w:rsidR="00C87B80" w:rsidRDefault="00502FDA" w:rsidP="00AE3D0E">
      <w:pPr>
        <w:pStyle w:val="Lijstalinea"/>
        <w:numPr>
          <w:ilvl w:val="0"/>
          <w:numId w:val="36"/>
        </w:numPr>
        <w:jc w:val="left"/>
      </w:pPr>
      <w:r>
        <w:t xml:space="preserve">Zet </w:t>
      </w:r>
      <w:r w:rsidR="004D256E">
        <w:t>elke</w:t>
      </w:r>
      <w:r>
        <w:t xml:space="preserve"> grafiek in het verslag door de </w:t>
      </w:r>
      <w:r w:rsidRPr="00502FDA">
        <w:rPr>
          <w:b/>
          <w:bCs/>
        </w:rPr>
        <w:t>Afbeelding</w:t>
      </w:r>
      <w:r>
        <w:t xml:space="preserve"> te </w:t>
      </w:r>
      <w:r>
        <w:rPr>
          <w:b/>
          <w:bCs/>
        </w:rPr>
        <w:t xml:space="preserve">Exporteren </w:t>
      </w:r>
      <w:r>
        <w:t>via het menu bij ‘Bestand’ of kies voor Downloaden als… en dan PNG.</w:t>
      </w:r>
      <w:r w:rsidR="00BD7918">
        <w:t xml:space="preserve"> Ook via bijvoorbeeld “Knipprogramma” kan je de grafiek in het verslag plaatsen. Zorg dat de grafiek en assen </w:t>
      </w:r>
      <w:r w:rsidR="00BD7918" w:rsidRPr="00BD7918">
        <w:rPr>
          <w:b/>
          <w:bCs/>
        </w:rPr>
        <w:t>netjes,</w:t>
      </w:r>
      <w:r w:rsidR="00BD7918">
        <w:t xml:space="preserve"> </w:t>
      </w:r>
      <w:r w:rsidR="00BD7918" w:rsidRPr="00BD7918">
        <w:rPr>
          <w:b/>
          <w:bCs/>
        </w:rPr>
        <w:t xml:space="preserve">duidelijk </w:t>
      </w:r>
      <w:r w:rsidR="00BD7918">
        <w:rPr>
          <w:b/>
          <w:bCs/>
        </w:rPr>
        <w:t xml:space="preserve">en </w:t>
      </w:r>
      <w:r w:rsidR="00BD7918" w:rsidRPr="00BD7918">
        <w:rPr>
          <w:b/>
          <w:bCs/>
        </w:rPr>
        <w:t>leesbaar</w:t>
      </w:r>
      <w:r w:rsidR="00BD7918">
        <w:t xml:space="preserve"> zijn.</w:t>
      </w:r>
    </w:p>
    <w:p w14:paraId="7206D117" w14:textId="77777777" w:rsidR="00C87B80" w:rsidRDefault="00C87B80" w:rsidP="00C87B80">
      <w:pPr>
        <w:pStyle w:val="Lijstalinea"/>
      </w:pPr>
    </w:p>
    <w:p w14:paraId="26C26690" w14:textId="14F57511" w:rsidR="00E90AC4" w:rsidRDefault="00C87B80" w:rsidP="00E90AC4">
      <w:pPr>
        <w:pStyle w:val="Lijstalinea"/>
        <w:numPr>
          <w:ilvl w:val="0"/>
          <w:numId w:val="36"/>
        </w:numPr>
        <w:jc w:val="left"/>
      </w:pPr>
      <w:r>
        <w:t xml:space="preserve">Kies de </w:t>
      </w:r>
      <w:r w:rsidRPr="00E309A2">
        <w:rPr>
          <w:b/>
          <w:bCs/>
        </w:rPr>
        <w:t>beste regressie</w:t>
      </w:r>
      <w:r w:rsidRPr="00C87B80">
        <w:t xml:space="preserve"> uit (d.w.z. de functie die het best de vorm van </w:t>
      </w:r>
      <w:r w:rsidR="0086656A">
        <w:t>je figuur</w:t>
      </w:r>
      <w:r w:rsidRPr="00C87B80">
        <w:t xml:space="preserve"> benadert)</w:t>
      </w:r>
      <w:r>
        <w:t>. Noteer in je verslag welke regressie je koos</w:t>
      </w:r>
      <w:r w:rsidR="0086656A">
        <w:t>, waarom</w:t>
      </w:r>
      <w:r>
        <w:t xml:space="preserve"> en wat het voorschrift daarvan is. </w:t>
      </w:r>
    </w:p>
    <w:p w14:paraId="1C7D6805" w14:textId="5FB3C541" w:rsidR="00E90AC4" w:rsidRDefault="00E90AC4" w:rsidP="00E90AC4"/>
    <w:p w14:paraId="7E2291AF" w14:textId="3E8CEE67" w:rsidR="00E90AC4" w:rsidRDefault="00E90AC4" w:rsidP="00C50E6F">
      <w:pPr>
        <w:pStyle w:val="Kop2"/>
      </w:pPr>
      <w:r>
        <w:t>Stap 4. Volume berekenen</w:t>
      </w:r>
    </w:p>
    <w:p w14:paraId="4F386BE4" w14:textId="77777777" w:rsidR="00C87B80" w:rsidRPr="00F53719" w:rsidRDefault="00C87B80" w:rsidP="00C50E6F">
      <w:pPr>
        <w:spacing w:before="120" w:after="120"/>
        <w:rPr>
          <w:sz w:val="28"/>
          <w:szCs w:val="28"/>
        </w:rPr>
      </w:pPr>
      <m:oMathPara>
        <m:oMath>
          <m:r>
            <w:rPr>
              <w:rFonts w:ascii="Cambria Math" w:hAnsi="Cambria Math"/>
              <w:sz w:val="28"/>
              <w:szCs w:val="28"/>
            </w:rPr>
            <m:t xml:space="preserve">  V=π⋅</m:t>
          </m:r>
          <m:nary>
            <m:naryPr>
              <m:ctrlPr>
                <w:rPr>
                  <w:rFonts w:ascii="Cambria Math" w:hAnsi="Cambria Math"/>
                  <w:i/>
                  <w:sz w:val="28"/>
                  <w:szCs w:val="28"/>
                </w:rPr>
              </m:ctrlPr>
            </m:naryPr>
            <m:sub>
              <m:r>
                <w:rPr>
                  <w:rFonts w:ascii="Cambria Math" w:hAnsi="Cambria Math"/>
                  <w:sz w:val="28"/>
                  <w:szCs w:val="28"/>
                </w:rPr>
                <m:t>a</m:t>
              </m:r>
            </m:sub>
            <m:sup>
              <m:r>
                <w:rPr>
                  <w:rFonts w:ascii="Cambria Math" w:hAnsi="Cambria Math"/>
                  <w:sz w:val="28"/>
                  <w:szCs w:val="28"/>
                </w:rPr>
                <m:t>b</m:t>
              </m:r>
            </m:sup>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rPr>
                    <m:t>2</m:t>
                  </m:r>
                </m:sup>
              </m:sSup>
              <m:r>
                <w:rPr>
                  <w:rFonts w:ascii="Cambria Math" w:hAnsi="Cambria Math"/>
                  <w:sz w:val="28"/>
                  <w:szCs w:val="28"/>
                </w:rPr>
                <m:t xml:space="preserve">dx  </m:t>
              </m:r>
            </m:e>
          </m:nary>
        </m:oMath>
      </m:oMathPara>
    </w:p>
    <w:p w14:paraId="3DA1426D" w14:textId="44D8EE7B" w:rsidR="00C87B80" w:rsidRDefault="00C87B80" w:rsidP="001F3199">
      <w:pPr>
        <w:pStyle w:val="Lijstalinea"/>
        <w:numPr>
          <w:ilvl w:val="0"/>
          <w:numId w:val="37"/>
        </w:numPr>
        <w:jc w:val="left"/>
      </w:pPr>
      <w:r>
        <w:t xml:space="preserve">Bepaal de ondergrens </w:t>
      </w:r>
      <m:oMath>
        <m:r>
          <w:rPr>
            <w:rFonts w:ascii="Cambria Math" w:hAnsi="Cambria Math"/>
          </w:rPr>
          <m:t>a</m:t>
        </m:r>
      </m:oMath>
      <w:r>
        <w:t xml:space="preserve"> en bovengrens </w:t>
      </w:r>
      <m:oMath>
        <m:r>
          <w:rPr>
            <w:rFonts w:ascii="Cambria Math" w:hAnsi="Cambria Math"/>
          </w:rPr>
          <m:t>b</m:t>
        </m:r>
      </m:oMath>
      <w:r>
        <w:t xml:space="preserve"> v</w:t>
      </w:r>
      <w:r w:rsidR="00273D04">
        <w:t xml:space="preserve">oor de berekening van </w:t>
      </w:r>
      <w:r>
        <w:t>het glas.</w:t>
      </w:r>
      <w:r w:rsidR="001F3199">
        <w:t xml:space="preserve"> </w:t>
      </w:r>
      <w:r w:rsidR="001F3199">
        <w:br/>
      </w:r>
      <w:r w:rsidR="001F3199">
        <w:rPr>
          <w:i/>
          <w:iCs/>
        </w:rPr>
        <w:t xml:space="preserve">Tip: heb je de </w:t>
      </w:r>
      <w:r w:rsidR="00BD7918">
        <w:rPr>
          <w:i/>
          <w:iCs/>
        </w:rPr>
        <w:t xml:space="preserve">volledige </w:t>
      </w:r>
      <w:r w:rsidR="001F3199">
        <w:rPr>
          <w:i/>
          <w:iCs/>
        </w:rPr>
        <w:t xml:space="preserve">hoogte van </w:t>
      </w:r>
      <w:r w:rsidR="00BD7918">
        <w:rPr>
          <w:i/>
          <w:iCs/>
        </w:rPr>
        <w:t>je voorwerp</w:t>
      </w:r>
      <w:r w:rsidR="001F3199">
        <w:rPr>
          <w:i/>
          <w:iCs/>
        </w:rPr>
        <w:t xml:space="preserve"> al gemeten?</w:t>
      </w:r>
    </w:p>
    <w:p w14:paraId="395E6B99" w14:textId="77777777" w:rsidR="00C87B80" w:rsidRDefault="00C87B80" w:rsidP="00C87B80"/>
    <w:p w14:paraId="3D223ED4" w14:textId="67E74D27" w:rsidR="00E90AC4" w:rsidRDefault="00C87B80" w:rsidP="00C87B80">
      <w:pPr>
        <w:pStyle w:val="Lijstalinea"/>
        <w:numPr>
          <w:ilvl w:val="0"/>
          <w:numId w:val="37"/>
        </w:numPr>
      </w:pPr>
      <w:r>
        <w:t xml:space="preserve">Geef in de invoer het commando </w:t>
      </w:r>
      <w:r>
        <w:rPr>
          <w:b/>
          <w:bCs/>
        </w:rPr>
        <w:t xml:space="preserve">“Integraal(pi * </w:t>
      </w:r>
      <m:oMath>
        <m:r>
          <m:rPr>
            <m:sty m:val="bi"/>
          </m:rPr>
          <w:rPr>
            <w:rFonts w:ascii="Cambria Math" w:hAnsi="Cambria Math"/>
          </w:rPr>
          <m:t>f</m:t>
        </m:r>
      </m:oMath>
      <w:r>
        <w:rPr>
          <w:b/>
          <w:bCs/>
        </w:rPr>
        <w:t xml:space="preserve">^2 , </w:t>
      </w:r>
      <m:oMath>
        <m:r>
          <m:rPr>
            <m:sty m:val="bi"/>
          </m:rPr>
          <w:rPr>
            <w:rFonts w:ascii="Cambria Math" w:hAnsi="Cambria Math"/>
          </w:rPr>
          <m:t>a</m:t>
        </m:r>
      </m:oMath>
      <w:r>
        <w:rPr>
          <w:b/>
          <w:bCs/>
        </w:rPr>
        <w:t xml:space="preserve"> , </w:t>
      </w:r>
      <m:oMath>
        <m:r>
          <m:rPr>
            <m:sty m:val="bi"/>
          </m:rPr>
          <w:rPr>
            <w:rFonts w:ascii="Cambria Math" w:hAnsi="Cambria Math"/>
          </w:rPr>
          <m:t>b</m:t>
        </m:r>
      </m:oMath>
      <w:r>
        <w:rPr>
          <w:b/>
          <w:bCs/>
        </w:rPr>
        <w:t xml:space="preserve"> )”</w:t>
      </w:r>
      <w:r>
        <w:t xml:space="preserve"> in. Eerst komt dus de functie die je wil integreren, daarna de ondergrens </w:t>
      </w:r>
      <m:oMath>
        <m:r>
          <m:rPr>
            <m:sty m:val="bi"/>
          </m:rPr>
          <w:rPr>
            <w:rFonts w:ascii="Cambria Math" w:hAnsi="Cambria Math"/>
          </w:rPr>
          <m:t>a</m:t>
        </m:r>
      </m:oMath>
      <w:r w:rsidR="00273D04">
        <w:t xml:space="preserve"> </w:t>
      </w:r>
      <w:r>
        <w:t>en bovengrens</w:t>
      </w:r>
      <w:r w:rsidR="00273D04">
        <w:t xml:space="preserve"> </w:t>
      </w:r>
      <m:oMath>
        <m:r>
          <m:rPr>
            <m:sty m:val="bi"/>
          </m:rPr>
          <w:rPr>
            <w:rFonts w:ascii="Cambria Math" w:hAnsi="Cambria Math"/>
          </w:rPr>
          <m:t>b</m:t>
        </m:r>
      </m:oMath>
      <w:r>
        <w:t xml:space="preserve">. Kijk goed wat de </w:t>
      </w:r>
      <w:r w:rsidRPr="00BD7918">
        <w:rPr>
          <w:b/>
          <w:bCs/>
        </w:rPr>
        <w:t>naam</w:t>
      </w:r>
      <w:r>
        <w:t xml:space="preserve"> is van jouw veeltermfunctie. Als de naam </w:t>
      </w:r>
      <w:r w:rsidR="00273D04">
        <w:t xml:space="preserve">bijv. </w:t>
      </w:r>
      <m:oMath>
        <m:r>
          <w:rPr>
            <w:rFonts w:ascii="Cambria Math" w:hAnsi="Cambria Math"/>
          </w:rPr>
          <m:t>k(x)</m:t>
        </m:r>
      </m:oMath>
      <w:r>
        <w:t xml:space="preserve"> is, dan typ je  </w:t>
      </w:r>
      <w:r>
        <w:rPr>
          <w:b/>
          <w:bCs/>
        </w:rPr>
        <w:t xml:space="preserve">pi * </w:t>
      </w:r>
      <m:oMath>
        <m:r>
          <m:rPr>
            <m:sty m:val="bi"/>
          </m:rPr>
          <w:rPr>
            <w:rFonts w:ascii="Cambria Math" w:hAnsi="Cambria Math"/>
          </w:rPr>
          <m:t>k</m:t>
        </m:r>
      </m:oMath>
      <w:r>
        <w:rPr>
          <w:b/>
          <w:bCs/>
        </w:rPr>
        <w:t>^2</w:t>
      </w:r>
      <w:r>
        <w:t>.</w:t>
      </w:r>
    </w:p>
    <w:p w14:paraId="736F80A4" w14:textId="77777777" w:rsidR="00C87B80" w:rsidRDefault="00C87B80" w:rsidP="00C87B80">
      <w:pPr>
        <w:pStyle w:val="Lijstalinea"/>
      </w:pPr>
    </w:p>
    <w:p w14:paraId="4DCE1D14" w14:textId="46D1E668" w:rsidR="001F3199" w:rsidRDefault="001F3199" w:rsidP="00C87B80">
      <w:pPr>
        <w:pStyle w:val="Lijstalinea"/>
        <w:numPr>
          <w:ilvl w:val="0"/>
          <w:numId w:val="37"/>
        </w:numPr>
      </w:pPr>
      <w:r>
        <w:lastRenderedPageBreak/>
        <w:t xml:space="preserve">Noteer de </w:t>
      </w:r>
      <w:r w:rsidRPr="00502FDA">
        <w:rPr>
          <w:b/>
          <w:bCs/>
        </w:rPr>
        <w:t>uitkomst</w:t>
      </w:r>
      <w:r>
        <w:t xml:space="preserve"> in het verslag. Aangezien alles in cm werd ingegeven, is de uitkomst gegeven in </w:t>
      </w:r>
      <w:r w:rsidRPr="00502FDA">
        <w:rPr>
          <w:b/>
          <w:bCs/>
        </w:rPr>
        <w:t>cm³</w:t>
      </w:r>
      <w:r>
        <w:t xml:space="preserve">. Zoek op of bereken hoeveel </w:t>
      </w:r>
      <w:r w:rsidRPr="00502FDA">
        <w:rPr>
          <w:b/>
          <w:bCs/>
        </w:rPr>
        <w:t>liter</w:t>
      </w:r>
      <w:r>
        <w:t xml:space="preserve"> of centiliter dit is en noteer in je verslag.</w:t>
      </w:r>
    </w:p>
    <w:p w14:paraId="583B322F" w14:textId="77777777" w:rsidR="009127F9" w:rsidRDefault="009127F9" w:rsidP="009127F9">
      <w:pPr>
        <w:pStyle w:val="Lijstalinea"/>
      </w:pPr>
    </w:p>
    <w:p w14:paraId="7D80FB72" w14:textId="41782727" w:rsidR="009127F9" w:rsidRDefault="009127F9" w:rsidP="00C87B80">
      <w:pPr>
        <w:pStyle w:val="Lijstalinea"/>
        <w:numPr>
          <w:ilvl w:val="0"/>
          <w:numId w:val="37"/>
        </w:numPr>
      </w:pPr>
      <w:r w:rsidRPr="009127F9">
        <w:rPr>
          <w:b/>
          <w:bCs/>
        </w:rPr>
        <w:t xml:space="preserve">Sluit je </w:t>
      </w:r>
      <w:proofErr w:type="spellStart"/>
      <w:r w:rsidRPr="009127F9">
        <w:rPr>
          <w:b/>
          <w:bCs/>
        </w:rPr>
        <w:t>GeoGebra</w:t>
      </w:r>
      <w:proofErr w:type="spellEnd"/>
      <w:r w:rsidRPr="009127F9">
        <w:rPr>
          <w:b/>
          <w:bCs/>
        </w:rPr>
        <w:t xml:space="preserve"> bestand niet af!</w:t>
      </w:r>
      <w:r>
        <w:t xml:space="preserve"> Je moet dit ook opslaan en indienen. </w:t>
      </w:r>
      <w:r>
        <w:rPr>
          <w:i/>
          <w:iCs/>
        </w:rPr>
        <w:t>(zie stap 7)</w:t>
      </w:r>
    </w:p>
    <w:p w14:paraId="773E63E6" w14:textId="77777777" w:rsidR="001F3199" w:rsidRDefault="001F3199" w:rsidP="001F3199">
      <w:pPr>
        <w:pStyle w:val="Lijstalinea"/>
      </w:pPr>
    </w:p>
    <w:p w14:paraId="07D0E1B5" w14:textId="6B75FAE1" w:rsidR="00C87B80" w:rsidRDefault="001F3199" w:rsidP="00C87B80">
      <w:pPr>
        <w:pStyle w:val="Lijstalinea"/>
        <w:numPr>
          <w:ilvl w:val="0"/>
          <w:numId w:val="37"/>
        </w:numPr>
      </w:pPr>
      <w:r>
        <w:t xml:space="preserve">Bepaal het </w:t>
      </w:r>
      <w:r w:rsidRPr="00502FDA">
        <w:rPr>
          <w:b/>
          <w:bCs/>
        </w:rPr>
        <w:t>volume ook op een andere manier</w:t>
      </w:r>
      <w:r>
        <w:t xml:space="preserve"> met behulp van het beschikbare materiaal in de klas. </w:t>
      </w:r>
      <w:r w:rsidRPr="00502FDA">
        <w:rPr>
          <w:b/>
          <w:bCs/>
        </w:rPr>
        <w:t>Noteer</w:t>
      </w:r>
      <w:r>
        <w:t xml:space="preserve"> in het verslag precies wat je gedaan hebt en wat het resultaat was. </w:t>
      </w:r>
    </w:p>
    <w:p w14:paraId="2088D960" w14:textId="3D07F8B0" w:rsidR="00E90AC4" w:rsidRDefault="00E90AC4" w:rsidP="00E90AC4"/>
    <w:p w14:paraId="665494C5" w14:textId="4C3555B9" w:rsidR="00BD7918" w:rsidRDefault="00966118" w:rsidP="00C50E6F">
      <w:pPr>
        <w:pStyle w:val="Kop2"/>
      </w:pPr>
      <w:r>
        <w:rPr>
          <w:noProof/>
        </w:rPr>
        <w:drawing>
          <wp:anchor distT="0" distB="0" distL="114300" distR="114300" simplePos="0" relativeHeight="251663360" behindDoc="0" locked="0" layoutInCell="1" allowOverlap="1" wp14:anchorId="6D1C927A" wp14:editId="469C40C5">
            <wp:simplePos x="0" y="0"/>
            <wp:positionH relativeFrom="column">
              <wp:posOffset>3364035</wp:posOffset>
            </wp:positionH>
            <wp:positionV relativeFrom="paragraph">
              <wp:posOffset>73025</wp:posOffset>
            </wp:positionV>
            <wp:extent cx="2945765" cy="502920"/>
            <wp:effectExtent l="0" t="0" r="6985" b="0"/>
            <wp:wrapThrough wrapText="bothSides">
              <wp:wrapPolygon edited="0">
                <wp:start x="0" y="0"/>
                <wp:lineTo x="0" y="20455"/>
                <wp:lineTo x="21512" y="20455"/>
                <wp:lineTo x="21512"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5765" cy="502920"/>
                    </a:xfrm>
                    <a:prstGeom prst="rect">
                      <a:avLst/>
                    </a:prstGeom>
                  </pic:spPr>
                </pic:pic>
              </a:graphicData>
            </a:graphic>
            <wp14:sizeRelH relativeFrom="margin">
              <wp14:pctWidth>0</wp14:pctWidth>
            </wp14:sizeRelH>
            <wp14:sizeRelV relativeFrom="margin">
              <wp14:pctHeight>0</wp14:pctHeight>
            </wp14:sizeRelV>
          </wp:anchor>
        </w:drawing>
      </w:r>
      <w:r w:rsidR="00BD7918">
        <w:t>Stap 5. Visualisatie</w:t>
      </w:r>
    </w:p>
    <w:p w14:paraId="2AE84C85" w14:textId="575BEF1A" w:rsidR="00C50E6F" w:rsidRDefault="00C50E6F" w:rsidP="00BD7918">
      <w:pPr>
        <w:pStyle w:val="Lijstalinea"/>
        <w:numPr>
          <w:ilvl w:val="0"/>
          <w:numId w:val="44"/>
        </w:numPr>
      </w:pPr>
      <w:r w:rsidRPr="00C50E6F">
        <w:t xml:space="preserve">Ga naar </w:t>
      </w:r>
      <w:hyperlink r:id="rId39" w:history="1">
        <w:r w:rsidRPr="009D41BC">
          <w:rPr>
            <w:rStyle w:val="Hyperlink"/>
          </w:rPr>
          <w:t>www.ge</w:t>
        </w:r>
        <w:r w:rsidRPr="009D41BC">
          <w:rPr>
            <w:rStyle w:val="Hyperlink"/>
          </w:rPr>
          <w:t>o</w:t>
        </w:r>
        <w:r w:rsidRPr="009D41BC">
          <w:rPr>
            <w:rStyle w:val="Hyperlink"/>
          </w:rPr>
          <w:t>gebra.org/m/khykmana</w:t>
        </w:r>
      </w:hyperlink>
      <w:r>
        <w:t>.</w:t>
      </w:r>
    </w:p>
    <w:p w14:paraId="1793E68C" w14:textId="77777777" w:rsidR="00C50E6F" w:rsidRDefault="00C50E6F" w:rsidP="00C50E6F"/>
    <w:p w14:paraId="24122275" w14:textId="004A9C36" w:rsidR="00C50E6F" w:rsidRDefault="00C50E6F" w:rsidP="00BD7918">
      <w:pPr>
        <w:pStyle w:val="Lijstalinea"/>
        <w:numPr>
          <w:ilvl w:val="0"/>
          <w:numId w:val="44"/>
        </w:numPr>
      </w:pPr>
      <w:r>
        <w:t>G</w:t>
      </w:r>
      <w:r w:rsidRPr="00C50E6F">
        <w:t xml:space="preserve">eef het </w:t>
      </w:r>
      <w:r w:rsidRPr="00C50E6F">
        <w:rPr>
          <w:b/>
          <w:bCs/>
        </w:rPr>
        <w:t>voorschrift</w:t>
      </w:r>
      <w:r w:rsidR="00966118">
        <w:rPr>
          <w:b/>
          <w:bCs/>
        </w:rPr>
        <w:t xml:space="preserve"> </w:t>
      </w:r>
      <m:oMath>
        <m:r>
          <w:rPr>
            <w:rFonts w:ascii="Cambria Math" w:hAnsi="Cambria Math"/>
          </w:rPr>
          <m:t>f(x)</m:t>
        </m:r>
      </m:oMath>
      <w:r w:rsidRPr="00C50E6F">
        <w:t xml:space="preserve"> </w:t>
      </w:r>
      <w:r>
        <w:t xml:space="preserve">van je veeltermfunctie in, net als de </w:t>
      </w:r>
      <w:r w:rsidRPr="00C50E6F">
        <w:rPr>
          <w:b/>
          <w:bCs/>
        </w:rPr>
        <w:t>grenzen</w:t>
      </w:r>
      <w:r w:rsidR="00966118">
        <w:rPr>
          <w:b/>
          <w:bCs/>
        </w:rPr>
        <w:t xml:space="preserve"> </w:t>
      </w:r>
      <m:oMath>
        <m:r>
          <w:rPr>
            <w:rFonts w:ascii="Cambria Math" w:hAnsi="Cambria Math"/>
          </w:rPr>
          <m:t>a</m:t>
        </m:r>
      </m:oMath>
      <w:r w:rsidR="00966118">
        <w:rPr>
          <w:b/>
          <w:bCs/>
        </w:rPr>
        <w:t xml:space="preserve"> en </w:t>
      </w:r>
      <m:oMath>
        <m:r>
          <w:rPr>
            <w:rFonts w:ascii="Cambria Math" w:hAnsi="Cambria Math"/>
          </w:rPr>
          <m:t>b</m:t>
        </m:r>
      </m:oMath>
      <w:r>
        <w:t>.</w:t>
      </w:r>
      <w:r w:rsidR="00966118" w:rsidRPr="00966118">
        <w:rPr>
          <w:noProof/>
        </w:rPr>
        <w:t xml:space="preserve"> </w:t>
      </w:r>
    </w:p>
    <w:p w14:paraId="06DEA5D7" w14:textId="77777777" w:rsidR="00C50E6F" w:rsidRDefault="00C50E6F" w:rsidP="00C50E6F">
      <w:pPr>
        <w:pStyle w:val="Lijstalinea"/>
      </w:pPr>
    </w:p>
    <w:p w14:paraId="7AC3AEF4" w14:textId="22C97625" w:rsidR="00BD7918" w:rsidRDefault="00C50E6F" w:rsidP="00BD7918">
      <w:pPr>
        <w:pStyle w:val="Lijstalinea"/>
        <w:numPr>
          <w:ilvl w:val="0"/>
          <w:numId w:val="44"/>
        </w:numPr>
      </w:pPr>
      <w:r w:rsidRPr="00C50E6F">
        <w:t xml:space="preserve">Gebruik Knipprogramma of </w:t>
      </w:r>
      <w:proofErr w:type="spellStart"/>
      <w:r w:rsidRPr="00C50E6F">
        <w:t>PrintScreen</w:t>
      </w:r>
      <w:proofErr w:type="spellEnd"/>
      <w:r w:rsidRPr="00C50E6F">
        <w:t xml:space="preserve"> en Paint om de </w:t>
      </w:r>
      <w:r w:rsidRPr="00C50E6F">
        <w:rPr>
          <w:b/>
          <w:bCs/>
        </w:rPr>
        <w:t>omwentelings</w:t>
      </w:r>
      <w:r w:rsidRPr="00C50E6F">
        <w:rPr>
          <w:b/>
          <w:bCs/>
        </w:rPr>
        <w:t>figuur</w:t>
      </w:r>
      <w:r w:rsidRPr="00C50E6F">
        <w:t xml:space="preserve"> </w:t>
      </w:r>
      <w:r>
        <w:t xml:space="preserve">die in het rechterscherm verschijnt </w:t>
      </w:r>
      <w:r w:rsidRPr="00C50E6F">
        <w:t xml:space="preserve">in je </w:t>
      </w:r>
      <w:r w:rsidRPr="00C50E6F">
        <w:rPr>
          <w:b/>
          <w:bCs/>
        </w:rPr>
        <w:t>verslag</w:t>
      </w:r>
      <w:r w:rsidRPr="00C50E6F">
        <w:t xml:space="preserve"> te plaatsen.</w:t>
      </w:r>
      <w:r>
        <w:t xml:space="preserve"> Met de rechtermuisknop ingedrukt kan je het de figuur ronddraaien. </w:t>
      </w:r>
    </w:p>
    <w:p w14:paraId="7686C9A0" w14:textId="77777777" w:rsidR="00BD7918" w:rsidRDefault="00BD7918" w:rsidP="00BD7918"/>
    <w:p w14:paraId="75DC5658" w14:textId="4480D7C0" w:rsidR="00E90AC4" w:rsidRPr="00E90AC4" w:rsidRDefault="00E90AC4" w:rsidP="00C50E6F">
      <w:pPr>
        <w:pStyle w:val="Kop2"/>
      </w:pPr>
      <w:r>
        <w:t xml:space="preserve">Stap </w:t>
      </w:r>
      <w:r w:rsidR="00BD7918">
        <w:t>6</w:t>
      </w:r>
      <w:r>
        <w:t>. Reflectie</w:t>
      </w:r>
    </w:p>
    <w:p w14:paraId="35464E19" w14:textId="3BD9733D" w:rsidR="00E309A2" w:rsidRDefault="001F3199" w:rsidP="00502FDA">
      <w:r>
        <w:t xml:space="preserve">Reflecteer over het onderzoek via de vragen in het verslagsjabloon. </w:t>
      </w:r>
    </w:p>
    <w:p w14:paraId="2026CBF8" w14:textId="2AE54544" w:rsidR="009127F9" w:rsidRDefault="00966118" w:rsidP="00502FDA">
      <w:r>
        <w:rPr>
          <w:noProof/>
        </w:rPr>
        <w:drawing>
          <wp:anchor distT="0" distB="0" distL="114300" distR="114300" simplePos="0" relativeHeight="251660288" behindDoc="0" locked="0" layoutInCell="1" allowOverlap="1" wp14:anchorId="49AA5241" wp14:editId="38334037">
            <wp:simplePos x="0" y="0"/>
            <wp:positionH relativeFrom="column">
              <wp:posOffset>4720395</wp:posOffset>
            </wp:positionH>
            <wp:positionV relativeFrom="paragraph">
              <wp:posOffset>46990</wp:posOffset>
            </wp:positionV>
            <wp:extent cx="1710690" cy="1593850"/>
            <wp:effectExtent l="0" t="0" r="3810" b="6350"/>
            <wp:wrapThrough wrapText="bothSides">
              <wp:wrapPolygon edited="0">
                <wp:start x="0" y="0"/>
                <wp:lineTo x="0" y="21428"/>
                <wp:lineTo x="21408" y="21428"/>
                <wp:lineTo x="21408" y="0"/>
                <wp:lineTo x="0" y="0"/>
              </wp:wrapPolygon>
            </wp:wrapThrough>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rotWithShape="1">
                    <a:blip r:embed="rId40" cstate="print">
                      <a:extLst>
                        <a:ext uri="{28A0092B-C50C-407E-A947-70E740481C1C}">
                          <a14:useLocalDpi xmlns:a14="http://schemas.microsoft.com/office/drawing/2010/main" val="0"/>
                        </a:ext>
                      </a:extLst>
                    </a:blip>
                    <a:srcRect l="3524" r="2952"/>
                    <a:stretch/>
                  </pic:blipFill>
                  <pic:spPr bwMode="auto">
                    <a:xfrm>
                      <a:off x="0" y="0"/>
                      <a:ext cx="1710690"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AB1B5" w14:textId="47B5F783" w:rsidR="009127F9" w:rsidRDefault="009127F9" w:rsidP="00C50E6F">
      <w:pPr>
        <w:pStyle w:val="Kop2"/>
      </w:pPr>
      <w:r>
        <w:t xml:space="preserve">Stap 7. Indienen verslag en </w:t>
      </w:r>
      <w:proofErr w:type="spellStart"/>
      <w:r>
        <w:t>GeoGebra</w:t>
      </w:r>
      <w:proofErr w:type="spellEnd"/>
      <w:r>
        <w:t>-bestand</w:t>
      </w:r>
    </w:p>
    <w:p w14:paraId="1D7B2081" w14:textId="419BD601" w:rsidR="009127F9" w:rsidRDefault="009127F9" w:rsidP="009127F9">
      <w:pPr>
        <w:pStyle w:val="Lijstalinea"/>
        <w:numPr>
          <w:ilvl w:val="0"/>
          <w:numId w:val="45"/>
        </w:numPr>
      </w:pPr>
      <w:r>
        <w:t xml:space="preserve">Sla je </w:t>
      </w:r>
      <w:proofErr w:type="spellStart"/>
      <w:r>
        <w:t>GeoGebra</w:t>
      </w:r>
      <w:proofErr w:type="spellEnd"/>
      <w:r>
        <w:t xml:space="preserve">-bestand op door in de rechterbovenhoek op </w:t>
      </w:r>
      <w:r>
        <w:rPr>
          <w:noProof/>
        </w:rPr>
        <w:drawing>
          <wp:inline distT="0" distB="0" distL="0" distR="0" wp14:anchorId="14F0738F" wp14:editId="678DE786">
            <wp:extent cx="235363" cy="21101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935" cy="214218"/>
                    </a:xfrm>
                    <a:prstGeom prst="rect">
                      <a:avLst/>
                    </a:prstGeom>
                  </pic:spPr>
                </pic:pic>
              </a:graphicData>
            </a:graphic>
          </wp:inline>
        </w:drawing>
      </w:r>
      <w:r>
        <w:t xml:space="preserve"> te drukken, te kiezen voor </w:t>
      </w:r>
      <w:r>
        <w:rPr>
          <w:noProof/>
        </w:rPr>
        <w:drawing>
          <wp:inline distT="0" distB="0" distL="0" distR="0" wp14:anchorId="50940D65" wp14:editId="0FAB3C04">
            <wp:extent cx="609600" cy="194872"/>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105" cy="200148"/>
                    </a:xfrm>
                    <a:prstGeom prst="rect">
                      <a:avLst/>
                    </a:prstGeom>
                  </pic:spPr>
                </pic:pic>
              </a:graphicData>
            </a:graphic>
          </wp:inline>
        </w:drawing>
      </w:r>
      <w:r>
        <w:t xml:space="preserve"> en vervolgens </w:t>
      </w:r>
      <w:r w:rsidRPr="009127F9">
        <w:rPr>
          <w:b/>
          <w:bCs/>
        </w:rPr>
        <w:t>Opslaan</w:t>
      </w:r>
      <w:r>
        <w:t>.</w:t>
      </w:r>
    </w:p>
    <w:p w14:paraId="126DCC24" w14:textId="77777777" w:rsidR="00966118" w:rsidRDefault="00966118" w:rsidP="00966118"/>
    <w:p w14:paraId="21C4F6B3" w14:textId="512C780D" w:rsidR="009127F9" w:rsidRDefault="009127F9" w:rsidP="00966118">
      <w:pPr>
        <w:pStyle w:val="Lijstalinea"/>
        <w:numPr>
          <w:ilvl w:val="0"/>
          <w:numId w:val="45"/>
        </w:numPr>
      </w:pPr>
      <w:r>
        <w:t>Klik onderaan het venster op “Ga nu verder zonder aan te melden”</w:t>
      </w:r>
    </w:p>
    <w:p w14:paraId="3206775F" w14:textId="77777777" w:rsidR="00966118" w:rsidRDefault="00966118" w:rsidP="00966118"/>
    <w:p w14:paraId="57B4599E" w14:textId="0EAD6152" w:rsidR="009127F9" w:rsidRDefault="00966118" w:rsidP="009127F9">
      <w:pPr>
        <w:pStyle w:val="Lijstalinea"/>
        <w:numPr>
          <w:ilvl w:val="0"/>
          <w:numId w:val="45"/>
        </w:numPr>
      </w:pPr>
      <w:r>
        <w:rPr>
          <w:noProof/>
        </w:rPr>
        <w:drawing>
          <wp:anchor distT="0" distB="0" distL="114300" distR="114300" simplePos="0" relativeHeight="251662336" behindDoc="0" locked="0" layoutInCell="1" allowOverlap="1" wp14:anchorId="5DB3858B" wp14:editId="7A28BE13">
            <wp:simplePos x="0" y="0"/>
            <wp:positionH relativeFrom="column">
              <wp:posOffset>4781941</wp:posOffset>
            </wp:positionH>
            <wp:positionV relativeFrom="paragraph">
              <wp:posOffset>189279</wp:posOffset>
            </wp:positionV>
            <wp:extent cx="1426210" cy="773430"/>
            <wp:effectExtent l="0" t="0" r="2540" b="7620"/>
            <wp:wrapSquare wrapText="bothSides"/>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6210" cy="773430"/>
                    </a:xfrm>
                    <a:prstGeom prst="rect">
                      <a:avLst/>
                    </a:prstGeom>
                  </pic:spPr>
                </pic:pic>
              </a:graphicData>
            </a:graphic>
            <wp14:sizeRelH relativeFrom="page">
              <wp14:pctWidth>0</wp14:pctWidth>
            </wp14:sizeRelH>
            <wp14:sizeRelV relativeFrom="page">
              <wp14:pctHeight>0</wp14:pctHeight>
            </wp14:sizeRelV>
          </wp:anchor>
        </w:drawing>
      </w:r>
      <w:r w:rsidR="009127F9">
        <w:t xml:space="preserve">Geef je bestand een naam en klik op </w:t>
      </w:r>
      <w:r w:rsidR="009127F9">
        <w:rPr>
          <w:noProof/>
        </w:rPr>
        <w:drawing>
          <wp:inline distT="0" distB="0" distL="0" distR="0" wp14:anchorId="4312A4AB" wp14:editId="0837A10C">
            <wp:extent cx="550984" cy="201580"/>
            <wp:effectExtent l="0" t="0" r="1905" b="825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513" cy="208359"/>
                    </a:xfrm>
                    <a:prstGeom prst="rect">
                      <a:avLst/>
                    </a:prstGeom>
                  </pic:spPr>
                </pic:pic>
              </a:graphicData>
            </a:graphic>
          </wp:inline>
        </w:drawing>
      </w:r>
      <w:r w:rsidR="009127F9">
        <w:t>. Het bestand staat nu op je computer bij Downloads.</w:t>
      </w:r>
    </w:p>
    <w:p w14:paraId="2E78D2B4" w14:textId="62E47747" w:rsidR="009127F9" w:rsidRDefault="009127F9" w:rsidP="009127F9"/>
    <w:p w14:paraId="0DC28154" w14:textId="78C04F64" w:rsidR="009127F9" w:rsidRDefault="009127F9" w:rsidP="009127F9">
      <w:pPr>
        <w:pStyle w:val="Lijstalinea"/>
        <w:numPr>
          <w:ilvl w:val="0"/>
          <w:numId w:val="45"/>
        </w:numPr>
      </w:pPr>
      <w:r>
        <w:t xml:space="preserve">Sla je verslag op door in het menu </w:t>
      </w:r>
      <w:r w:rsidRPr="009127F9">
        <w:rPr>
          <w:b/>
          <w:bCs/>
        </w:rPr>
        <w:t>Bestand</w:t>
      </w:r>
      <w:r>
        <w:t xml:space="preserve"> te klikken, vervolgens </w:t>
      </w:r>
      <w:r w:rsidRPr="009127F9">
        <w:rPr>
          <w:b/>
          <w:bCs/>
        </w:rPr>
        <w:t>Downloaden</w:t>
      </w:r>
      <w:r>
        <w:t xml:space="preserve"> en dan</w:t>
      </w:r>
      <w:r w:rsidRPr="009127F9">
        <w:rPr>
          <w:b/>
          <w:bCs/>
        </w:rPr>
        <w:t xml:space="preserve"> Pdf-document (.</w:t>
      </w:r>
      <w:r>
        <w:rPr>
          <w:b/>
          <w:bCs/>
        </w:rPr>
        <w:t>pdf</w:t>
      </w:r>
      <w:r w:rsidRPr="009127F9">
        <w:rPr>
          <w:b/>
          <w:bCs/>
        </w:rPr>
        <w:t>)</w:t>
      </w:r>
      <w:r>
        <w:t xml:space="preserve"> te kiezen.</w:t>
      </w:r>
    </w:p>
    <w:p w14:paraId="0F91C979" w14:textId="66103A38" w:rsidR="009127F9" w:rsidRDefault="00966118" w:rsidP="009127F9">
      <w:pPr>
        <w:pStyle w:val="Lijstalinea"/>
      </w:pPr>
      <w:r>
        <w:rPr>
          <w:noProof/>
        </w:rPr>
        <w:drawing>
          <wp:anchor distT="0" distB="0" distL="114300" distR="114300" simplePos="0" relativeHeight="251661312" behindDoc="0" locked="0" layoutInCell="1" allowOverlap="1" wp14:anchorId="57CC9806" wp14:editId="78C5336D">
            <wp:simplePos x="0" y="0"/>
            <wp:positionH relativeFrom="column">
              <wp:posOffset>4050958</wp:posOffset>
            </wp:positionH>
            <wp:positionV relativeFrom="paragraph">
              <wp:posOffset>62035</wp:posOffset>
            </wp:positionV>
            <wp:extent cx="2257425" cy="1892935"/>
            <wp:effectExtent l="0" t="0" r="9525" b="0"/>
            <wp:wrapThrough wrapText="bothSides">
              <wp:wrapPolygon edited="0">
                <wp:start x="0" y="0"/>
                <wp:lineTo x="0" y="21303"/>
                <wp:lineTo x="21509" y="21303"/>
                <wp:lineTo x="21509"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7425" cy="1892935"/>
                    </a:xfrm>
                    <a:prstGeom prst="rect">
                      <a:avLst/>
                    </a:prstGeom>
                  </pic:spPr>
                </pic:pic>
              </a:graphicData>
            </a:graphic>
            <wp14:sizeRelH relativeFrom="margin">
              <wp14:pctWidth>0</wp14:pctWidth>
            </wp14:sizeRelH>
            <wp14:sizeRelV relativeFrom="margin">
              <wp14:pctHeight>0</wp14:pctHeight>
            </wp14:sizeRelV>
          </wp:anchor>
        </w:drawing>
      </w:r>
    </w:p>
    <w:p w14:paraId="563A245C" w14:textId="60638C74" w:rsidR="009127F9" w:rsidRDefault="009127F9" w:rsidP="009127F9">
      <w:pPr>
        <w:pStyle w:val="Lijstalinea"/>
        <w:numPr>
          <w:ilvl w:val="0"/>
          <w:numId w:val="45"/>
        </w:numPr>
      </w:pPr>
      <w:r>
        <w:t>Upload beide bestanden (</w:t>
      </w:r>
      <w:proofErr w:type="spellStart"/>
      <w:r>
        <w:t>GeoGebra</w:t>
      </w:r>
      <w:proofErr w:type="spellEnd"/>
      <w:r>
        <w:t xml:space="preserve"> en PDF van verslag) in de </w:t>
      </w:r>
      <w:r w:rsidRPr="009127F9">
        <w:rPr>
          <w:b/>
          <w:bCs/>
        </w:rPr>
        <w:t>uploadzone</w:t>
      </w:r>
      <w:r>
        <w:t xml:space="preserve"> op Smartschool.</w:t>
      </w:r>
    </w:p>
    <w:p w14:paraId="70757427" w14:textId="653B25A0" w:rsidR="00E309A2" w:rsidRDefault="00E309A2" w:rsidP="001F3199"/>
    <w:p w14:paraId="291F4AE3" w14:textId="77777777" w:rsidR="00C50E6F" w:rsidRDefault="00C50E6F" w:rsidP="001F3199"/>
    <w:p w14:paraId="47DA888F" w14:textId="76D2DA6C" w:rsidR="00E309A2" w:rsidRDefault="00E309A2" w:rsidP="00E309A2">
      <w:pPr>
        <w:pStyle w:val="Kop1"/>
      </w:pPr>
      <w:r>
        <w:t>EVALUATIE</w:t>
      </w:r>
    </w:p>
    <w:p w14:paraId="4584C4D0" w14:textId="453ED873" w:rsidR="00E309A2" w:rsidRPr="00E309A2" w:rsidRDefault="00502FDA" w:rsidP="00E309A2">
      <w:r>
        <w:t xml:space="preserve">Evaluatie gebeurt met het </w:t>
      </w:r>
      <w:r w:rsidRPr="00502FDA">
        <w:rPr>
          <w:b/>
          <w:bCs/>
        </w:rPr>
        <w:t>evaluatierooster</w:t>
      </w:r>
      <w:r>
        <w:t xml:space="preserve"> dat je ook op Smartschool vindt. </w:t>
      </w:r>
    </w:p>
    <w:sectPr w:rsidR="00E309A2" w:rsidRPr="00E309A2" w:rsidSect="00C2354C">
      <w:headerReference w:type="default" r:id="rId45"/>
      <w:footerReference w:type="even" r:id="rId46"/>
      <w:footerReference w:type="default" r:id="rId47"/>
      <w:footerReference w:type="first" r:id="rId48"/>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98A8" w14:textId="77777777" w:rsidR="00C85D76" w:rsidRDefault="00C85D76" w:rsidP="001D2E59">
      <w:r>
        <w:separator/>
      </w:r>
    </w:p>
  </w:endnote>
  <w:endnote w:type="continuationSeparator" w:id="0">
    <w:p w14:paraId="0348AE34" w14:textId="77777777" w:rsidR="00C85D76" w:rsidRDefault="00C85D76" w:rsidP="001D2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2A58" w14:textId="79FBD715" w:rsidR="00494CF5" w:rsidRPr="00037623" w:rsidRDefault="00494CF5" w:rsidP="00933214">
    <w:pPr>
      <w:pStyle w:val="Voettekst"/>
      <w:jc w:val="right"/>
      <w:rPr>
        <w:i/>
        <w:lang w:val="nl-BE"/>
      </w:rPr>
    </w:pPr>
    <w:r w:rsidRPr="00D80FCF">
      <w:rPr>
        <w:i/>
      </w:rPr>
      <w:t xml:space="preserve">Pagina </w:t>
    </w:r>
    <w:r w:rsidRPr="00D80FCF">
      <w:rPr>
        <w:b/>
        <w:bCs/>
        <w:i/>
        <w:lang w:val="nl-BE"/>
      </w:rPr>
      <w:fldChar w:fldCharType="begin"/>
    </w:r>
    <w:r w:rsidRPr="00D80FCF">
      <w:rPr>
        <w:b/>
        <w:bCs/>
        <w:i/>
        <w:lang w:val="nl-BE"/>
      </w:rPr>
      <w:instrText>PAGE  \* Arabic  \* MERGEFORMAT</w:instrText>
    </w:r>
    <w:r w:rsidRPr="00D80FCF">
      <w:rPr>
        <w:b/>
        <w:bCs/>
        <w:i/>
        <w:lang w:val="nl-BE"/>
      </w:rPr>
      <w:fldChar w:fldCharType="separate"/>
    </w:r>
    <w:r>
      <w:rPr>
        <w:b/>
        <w:bCs/>
        <w:i/>
        <w:lang w:val="nl-BE"/>
      </w:rPr>
      <w:t>1</w:t>
    </w:r>
    <w:r w:rsidRPr="00D80FCF">
      <w:rPr>
        <w:b/>
        <w:bCs/>
        <w:i/>
        <w:lang w:val="nl-BE"/>
      </w:rPr>
      <w:fldChar w:fldCharType="end"/>
    </w:r>
    <w:r w:rsidRPr="00D80FCF">
      <w:rPr>
        <w:i/>
      </w:rPr>
      <w:t xml:space="preserve"> van </w:t>
    </w:r>
    <w:r w:rsidRPr="00D80FCF">
      <w:rPr>
        <w:b/>
        <w:bCs/>
        <w:i/>
        <w:lang w:val="nl-BE"/>
      </w:rPr>
      <w:fldChar w:fldCharType="begin"/>
    </w:r>
    <w:r w:rsidRPr="00D80FCF">
      <w:rPr>
        <w:b/>
        <w:bCs/>
        <w:i/>
        <w:lang w:val="nl-BE"/>
      </w:rPr>
      <w:instrText>NUMPAGES  \* Arabic  \* MERGEFORMAT</w:instrText>
    </w:r>
    <w:r w:rsidRPr="00D80FCF">
      <w:rPr>
        <w:b/>
        <w:bCs/>
        <w:i/>
        <w:lang w:val="nl-BE"/>
      </w:rPr>
      <w:fldChar w:fldCharType="separate"/>
    </w:r>
    <w:r>
      <w:rPr>
        <w:b/>
        <w:bCs/>
        <w:i/>
        <w:lang w:val="nl-BE"/>
      </w:rPr>
      <w:t>7</w:t>
    </w:r>
    <w:r w:rsidRPr="00D80FCF">
      <w:rPr>
        <w:b/>
        <w:bCs/>
        <w:i/>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3611" w14:textId="4DE9478B" w:rsidR="00494CF5" w:rsidRPr="00037623" w:rsidRDefault="00494CF5" w:rsidP="00923676">
    <w:pPr>
      <w:pStyle w:val="Voettekst"/>
      <w:jc w:val="right"/>
      <w:rPr>
        <w:i/>
        <w:lang w:val="nl-BE"/>
      </w:rPr>
    </w:pPr>
    <w:r w:rsidRPr="00D80FCF">
      <w:rPr>
        <w:i/>
      </w:rPr>
      <w:t xml:space="preserve">Pagina </w:t>
    </w:r>
    <w:r w:rsidRPr="00D80FCF">
      <w:rPr>
        <w:b/>
        <w:bCs/>
        <w:i/>
        <w:lang w:val="nl-BE"/>
      </w:rPr>
      <w:fldChar w:fldCharType="begin"/>
    </w:r>
    <w:r w:rsidRPr="00D80FCF">
      <w:rPr>
        <w:b/>
        <w:bCs/>
        <w:i/>
        <w:lang w:val="nl-BE"/>
      </w:rPr>
      <w:instrText>PAGE  \* Arabic  \* MERGEFORMAT</w:instrText>
    </w:r>
    <w:r w:rsidRPr="00D80FCF">
      <w:rPr>
        <w:b/>
        <w:bCs/>
        <w:i/>
        <w:lang w:val="nl-BE"/>
      </w:rPr>
      <w:fldChar w:fldCharType="separate"/>
    </w:r>
    <w:r>
      <w:rPr>
        <w:b/>
        <w:bCs/>
        <w:i/>
        <w:lang w:val="nl-BE"/>
      </w:rPr>
      <w:t>1</w:t>
    </w:r>
    <w:r w:rsidRPr="00D80FCF">
      <w:rPr>
        <w:b/>
        <w:bCs/>
        <w:i/>
        <w:lang w:val="nl-BE"/>
      </w:rPr>
      <w:fldChar w:fldCharType="end"/>
    </w:r>
    <w:r w:rsidRPr="00D80FCF">
      <w:rPr>
        <w:i/>
      </w:rPr>
      <w:t xml:space="preserve"> van </w:t>
    </w:r>
    <w:r w:rsidRPr="00D80FCF">
      <w:rPr>
        <w:b/>
        <w:bCs/>
        <w:i/>
        <w:lang w:val="nl-BE"/>
      </w:rPr>
      <w:fldChar w:fldCharType="begin"/>
    </w:r>
    <w:r w:rsidRPr="00D80FCF">
      <w:rPr>
        <w:b/>
        <w:bCs/>
        <w:i/>
        <w:lang w:val="nl-BE"/>
      </w:rPr>
      <w:instrText>NUMPAGES  \* Arabic  \* MERGEFORMAT</w:instrText>
    </w:r>
    <w:r w:rsidRPr="00D80FCF">
      <w:rPr>
        <w:b/>
        <w:bCs/>
        <w:i/>
        <w:lang w:val="nl-BE"/>
      </w:rPr>
      <w:fldChar w:fldCharType="separate"/>
    </w:r>
    <w:r>
      <w:rPr>
        <w:b/>
        <w:bCs/>
        <w:i/>
        <w:lang w:val="nl-BE"/>
      </w:rPr>
      <w:t>7</w:t>
    </w:r>
    <w:r w:rsidRPr="00D80FCF">
      <w:rPr>
        <w:b/>
        <w:bCs/>
        <w:i/>
        <w:lang w:val="nl-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D6F8" w14:textId="5BF82AD4" w:rsidR="00494CF5" w:rsidRPr="00D80FCF" w:rsidRDefault="00494CF5" w:rsidP="005F09F6">
    <w:pPr>
      <w:pStyle w:val="Voettekst"/>
      <w:jc w:val="right"/>
      <w:rPr>
        <w:i/>
        <w:lang w:val="nl-BE"/>
      </w:rPr>
    </w:pPr>
    <w:r w:rsidRPr="00D80FCF">
      <w:rPr>
        <w:i/>
      </w:rPr>
      <w:t xml:space="preserve">Pagina </w:t>
    </w:r>
    <w:r w:rsidRPr="00D80FCF">
      <w:rPr>
        <w:b/>
        <w:bCs/>
        <w:i/>
        <w:lang w:val="nl-BE"/>
      </w:rPr>
      <w:fldChar w:fldCharType="begin"/>
    </w:r>
    <w:r w:rsidRPr="00D80FCF">
      <w:rPr>
        <w:b/>
        <w:bCs/>
        <w:i/>
        <w:lang w:val="nl-BE"/>
      </w:rPr>
      <w:instrText>PAGE  \* Arabic  \* MERGEFORMAT</w:instrText>
    </w:r>
    <w:r w:rsidRPr="00D80FCF">
      <w:rPr>
        <w:b/>
        <w:bCs/>
        <w:i/>
        <w:lang w:val="nl-BE"/>
      </w:rPr>
      <w:fldChar w:fldCharType="separate"/>
    </w:r>
    <w:r w:rsidRPr="00D80FCF">
      <w:rPr>
        <w:b/>
        <w:bCs/>
        <w:i/>
      </w:rPr>
      <w:t>1</w:t>
    </w:r>
    <w:r w:rsidRPr="00D80FCF">
      <w:rPr>
        <w:b/>
        <w:bCs/>
        <w:i/>
        <w:lang w:val="nl-BE"/>
      </w:rPr>
      <w:fldChar w:fldCharType="end"/>
    </w:r>
    <w:r w:rsidRPr="00D80FCF">
      <w:rPr>
        <w:i/>
      </w:rPr>
      <w:t xml:space="preserve"> van </w:t>
    </w:r>
    <w:r w:rsidRPr="00D80FCF">
      <w:rPr>
        <w:b/>
        <w:bCs/>
        <w:i/>
        <w:lang w:val="nl-BE"/>
      </w:rPr>
      <w:fldChar w:fldCharType="begin"/>
    </w:r>
    <w:r w:rsidRPr="00D80FCF">
      <w:rPr>
        <w:b/>
        <w:bCs/>
        <w:i/>
        <w:lang w:val="nl-BE"/>
      </w:rPr>
      <w:instrText>NUMPAGES  \* Arabic  \* MERGEFORMAT</w:instrText>
    </w:r>
    <w:r w:rsidRPr="00D80FCF">
      <w:rPr>
        <w:b/>
        <w:bCs/>
        <w:i/>
        <w:lang w:val="nl-BE"/>
      </w:rPr>
      <w:fldChar w:fldCharType="separate"/>
    </w:r>
    <w:r w:rsidRPr="00D80FCF">
      <w:rPr>
        <w:b/>
        <w:bCs/>
        <w:i/>
      </w:rPr>
      <w:t>2</w:t>
    </w:r>
    <w:r w:rsidRPr="00D80FCF">
      <w:rPr>
        <w:b/>
        <w:bCs/>
        <w:i/>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C4101" w14:textId="77777777" w:rsidR="00C85D76" w:rsidRDefault="00C85D76" w:rsidP="001D2E59">
      <w:r>
        <w:separator/>
      </w:r>
    </w:p>
  </w:footnote>
  <w:footnote w:type="continuationSeparator" w:id="0">
    <w:p w14:paraId="6D4B9D3A" w14:textId="77777777" w:rsidR="00C85D76" w:rsidRDefault="00C85D76" w:rsidP="001D2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1331" w14:textId="096A8E65" w:rsidR="00494CF5" w:rsidRPr="00D80FCF" w:rsidRDefault="00494CF5" w:rsidP="00F92C66">
    <w:pPr>
      <w:pStyle w:val="Koptekst"/>
      <w:jc w:val="center"/>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67F"/>
    <w:multiLevelType w:val="hybridMultilevel"/>
    <w:tmpl w:val="1DD857D4"/>
    <w:lvl w:ilvl="0" w:tplc="C942A2AA">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BB78A8"/>
    <w:multiLevelType w:val="hybridMultilevel"/>
    <w:tmpl w:val="38E61A02"/>
    <w:lvl w:ilvl="0" w:tplc="576EA040">
      <w:start w:val="2"/>
      <w:numFmt w:val="bullet"/>
      <w:lvlText w:val=""/>
      <w:lvlJc w:val="left"/>
      <w:pPr>
        <w:ind w:left="720" w:hanging="360"/>
      </w:pPr>
      <w:rPr>
        <w:rFonts w:ascii="Symbol" w:eastAsia="Times New Roman" w:hAnsi="Symbol" w:cs="Times New Roman" w:hint="default"/>
        <w:b/>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8A38A9"/>
    <w:multiLevelType w:val="hybridMultilevel"/>
    <w:tmpl w:val="904C540A"/>
    <w:lvl w:ilvl="0" w:tplc="711A8DE4">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89576AA"/>
    <w:multiLevelType w:val="hybridMultilevel"/>
    <w:tmpl w:val="136456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A8A79BA"/>
    <w:multiLevelType w:val="hybridMultilevel"/>
    <w:tmpl w:val="83E435D2"/>
    <w:lvl w:ilvl="0" w:tplc="14F8F552">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D33E5A"/>
    <w:multiLevelType w:val="hybridMultilevel"/>
    <w:tmpl w:val="A99664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E7604F2"/>
    <w:multiLevelType w:val="hybridMultilevel"/>
    <w:tmpl w:val="10087316"/>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0C80C7A"/>
    <w:multiLevelType w:val="hybridMultilevel"/>
    <w:tmpl w:val="4D2A9E08"/>
    <w:lvl w:ilvl="0" w:tplc="3C281E64">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8A22A6C"/>
    <w:multiLevelType w:val="hybridMultilevel"/>
    <w:tmpl w:val="32904480"/>
    <w:lvl w:ilvl="0" w:tplc="15DCE746">
      <w:start w:val="1"/>
      <w:numFmt w:val="bullet"/>
      <w:lvlText w:val="☐"/>
      <w:lvlJc w:val="left"/>
      <w:pPr>
        <w:ind w:left="720" w:hanging="360"/>
      </w:pPr>
      <w:rPr>
        <w:rFonts w:ascii="Source Sans Pro" w:hAnsi="Source Sans Pro"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AF1CAC"/>
    <w:multiLevelType w:val="hybridMultilevel"/>
    <w:tmpl w:val="435EFA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CF349AA"/>
    <w:multiLevelType w:val="hybridMultilevel"/>
    <w:tmpl w:val="5142DCE2"/>
    <w:lvl w:ilvl="0" w:tplc="72524EB4">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09A59E3"/>
    <w:multiLevelType w:val="hybridMultilevel"/>
    <w:tmpl w:val="CAF0E580"/>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3EF4D14"/>
    <w:multiLevelType w:val="hybridMultilevel"/>
    <w:tmpl w:val="DD8491D8"/>
    <w:lvl w:ilvl="0" w:tplc="0CEAE93A">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9B25896"/>
    <w:multiLevelType w:val="hybridMultilevel"/>
    <w:tmpl w:val="CE24B8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B940976"/>
    <w:multiLevelType w:val="hybridMultilevel"/>
    <w:tmpl w:val="989E7A6E"/>
    <w:lvl w:ilvl="0" w:tplc="14F8F552">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E3A19B0"/>
    <w:multiLevelType w:val="hybridMultilevel"/>
    <w:tmpl w:val="0554C582"/>
    <w:lvl w:ilvl="0" w:tplc="C7406082">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4706C5"/>
    <w:multiLevelType w:val="hybridMultilevel"/>
    <w:tmpl w:val="DCA40D8E"/>
    <w:lvl w:ilvl="0" w:tplc="16CAC1D6">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BE27D23"/>
    <w:multiLevelType w:val="hybridMultilevel"/>
    <w:tmpl w:val="B852B2DA"/>
    <w:lvl w:ilvl="0" w:tplc="08130001">
      <w:start w:val="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E8B1E23"/>
    <w:multiLevelType w:val="hybridMultilevel"/>
    <w:tmpl w:val="BBAC54F6"/>
    <w:lvl w:ilvl="0" w:tplc="DFAA00A4">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3293E4A"/>
    <w:multiLevelType w:val="hybridMultilevel"/>
    <w:tmpl w:val="2020DE64"/>
    <w:lvl w:ilvl="0" w:tplc="DD7A2D24">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41F099A"/>
    <w:multiLevelType w:val="hybridMultilevel"/>
    <w:tmpl w:val="3912F3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4AA00F2"/>
    <w:multiLevelType w:val="hybridMultilevel"/>
    <w:tmpl w:val="F0826170"/>
    <w:lvl w:ilvl="0" w:tplc="08130001">
      <w:start w:val="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501003B"/>
    <w:multiLevelType w:val="hybridMultilevel"/>
    <w:tmpl w:val="D00C0C66"/>
    <w:lvl w:ilvl="0" w:tplc="0F3828D0">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7567BDF"/>
    <w:multiLevelType w:val="hybridMultilevel"/>
    <w:tmpl w:val="3CB09E6C"/>
    <w:lvl w:ilvl="0" w:tplc="C7406082">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7890A9E"/>
    <w:multiLevelType w:val="hybridMultilevel"/>
    <w:tmpl w:val="CA34EC3A"/>
    <w:lvl w:ilvl="0" w:tplc="2E82BF22">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8884B1F"/>
    <w:multiLevelType w:val="hybridMultilevel"/>
    <w:tmpl w:val="49989D08"/>
    <w:lvl w:ilvl="0" w:tplc="B0960C28">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9017D6A"/>
    <w:multiLevelType w:val="hybridMultilevel"/>
    <w:tmpl w:val="3F5644F8"/>
    <w:lvl w:ilvl="0" w:tplc="3F30A428">
      <w:start w:val="1"/>
      <w:numFmt w:val="lowerLetter"/>
      <w:lvlText w:val="%1)"/>
      <w:lvlJc w:val="left"/>
      <w:pPr>
        <w:ind w:left="720" w:hanging="360"/>
      </w:pPr>
      <w:rPr>
        <w:rFonts w:ascii="Source Sans Pro" w:eastAsia="Times New Roman" w:hAnsi="Source Sans Pro" w:cs="Times New Roman"/>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92C5C04"/>
    <w:multiLevelType w:val="hybridMultilevel"/>
    <w:tmpl w:val="6980D1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C8A10A5"/>
    <w:multiLevelType w:val="hybridMultilevel"/>
    <w:tmpl w:val="CA34EC3A"/>
    <w:lvl w:ilvl="0" w:tplc="2E82BF22">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4DBE4652"/>
    <w:multiLevelType w:val="hybridMultilevel"/>
    <w:tmpl w:val="25B2763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4E0E283D"/>
    <w:multiLevelType w:val="hybridMultilevel"/>
    <w:tmpl w:val="48B25DB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1" w15:restartNumberingAfterBreak="0">
    <w:nsid w:val="4E5558F7"/>
    <w:multiLevelType w:val="hybridMultilevel"/>
    <w:tmpl w:val="2A30FC2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4F7C1809"/>
    <w:multiLevelType w:val="hybridMultilevel"/>
    <w:tmpl w:val="8F12141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15:restartNumberingAfterBreak="0">
    <w:nsid w:val="50E054DC"/>
    <w:multiLevelType w:val="hybridMultilevel"/>
    <w:tmpl w:val="2E04A28A"/>
    <w:lvl w:ilvl="0" w:tplc="14F8F552">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10E5989"/>
    <w:multiLevelType w:val="hybridMultilevel"/>
    <w:tmpl w:val="1A463CD4"/>
    <w:lvl w:ilvl="0" w:tplc="0C44FD6E">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1840692"/>
    <w:multiLevelType w:val="hybridMultilevel"/>
    <w:tmpl w:val="0FF8F3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54A15D6A"/>
    <w:multiLevelType w:val="hybridMultilevel"/>
    <w:tmpl w:val="F4446D1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59CD4AFF"/>
    <w:multiLevelType w:val="hybridMultilevel"/>
    <w:tmpl w:val="B650B8E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5FA746C8"/>
    <w:multiLevelType w:val="hybridMultilevel"/>
    <w:tmpl w:val="562EAD9C"/>
    <w:lvl w:ilvl="0" w:tplc="C98823F2">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5C914C5"/>
    <w:multiLevelType w:val="hybridMultilevel"/>
    <w:tmpl w:val="D6FC22A0"/>
    <w:lvl w:ilvl="0" w:tplc="98522A5C">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FD503E5"/>
    <w:multiLevelType w:val="hybridMultilevel"/>
    <w:tmpl w:val="40E87C9C"/>
    <w:lvl w:ilvl="0" w:tplc="10087D7E">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12D14AA"/>
    <w:multiLevelType w:val="hybridMultilevel"/>
    <w:tmpl w:val="49989D08"/>
    <w:lvl w:ilvl="0" w:tplc="B0960C28">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2D410D0"/>
    <w:multiLevelType w:val="hybridMultilevel"/>
    <w:tmpl w:val="9416B3A8"/>
    <w:lvl w:ilvl="0" w:tplc="E8B4F842">
      <w:start w:val="2"/>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8AA5B38"/>
    <w:multiLevelType w:val="hybridMultilevel"/>
    <w:tmpl w:val="E1AE54F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97666B6"/>
    <w:multiLevelType w:val="hybridMultilevel"/>
    <w:tmpl w:val="AA8E86AA"/>
    <w:lvl w:ilvl="0" w:tplc="A2AC1B6E">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FF3556A"/>
    <w:multiLevelType w:val="hybridMultilevel"/>
    <w:tmpl w:val="904C540A"/>
    <w:lvl w:ilvl="0" w:tplc="711A8DE4">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29"/>
  </w:num>
  <w:num w:numId="3">
    <w:abstractNumId w:val="4"/>
  </w:num>
  <w:num w:numId="4">
    <w:abstractNumId w:val="34"/>
  </w:num>
  <w:num w:numId="5">
    <w:abstractNumId w:val="14"/>
  </w:num>
  <w:num w:numId="6">
    <w:abstractNumId w:val="33"/>
  </w:num>
  <w:num w:numId="7">
    <w:abstractNumId w:val="1"/>
  </w:num>
  <w:num w:numId="8">
    <w:abstractNumId w:val="18"/>
  </w:num>
  <w:num w:numId="9">
    <w:abstractNumId w:val="0"/>
  </w:num>
  <w:num w:numId="10">
    <w:abstractNumId w:val="26"/>
  </w:num>
  <w:num w:numId="11">
    <w:abstractNumId w:val="41"/>
  </w:num>
  <w:num w:numId="12">
    <w:abstractNumId w:val="25"/>
  </w:num>
  <w:num w:numId="13">
    <w:abstractNumId w:val="23"/>
  </w:num>
  <w:num w:numId="14">
    <w:abstractNumId w:val="2"/>
  </w:num>
  <w:num w:numId="15">
    <w:abstractNumId w:val="15"/>
  </w:num>
  <w:num w:numId="16">
    <w:abstractNumId w:val="40"/>
  </w:num>
  <w:num w:numId="17">
    <w:abstractNumId w:val="45"/>
  </w:num>
  <w:num w:numId="18">
    <w:abstractNumId w:val="28"/>
  </w:num>
  <w:num w:numId="19">
    <w:abstractNumId w:val="24"/>
  </w:num>
  <w:num w:numId="20">
    <w:abstractNumId w:val="8"/>
  </w:num>
  <w:num w:numId="21">
    <w:abstractNumId w:val="42"/>
  </w:num>
  <w:num w:numId="22">
    <w:abstractNumId w:val="16"/>
  </w:num>
  <w:num w:numId="23">
    <w:abstractNumId w:val="39"/>
  </w:num>
  <w:num w:numId="24">
    <w:abstractNumId w:val="7"/>
  </w:num>
  <w:num w:numId="25">
    <w:abstractNumId w:val="43"/>
  </w:num>
  <w:num w:numId="26">
    <w:abstractNumId w:val="22"/>
  </w:num>
  <w:num w:numId="27">
    <w:abstractNumId w:val="36"/>
  </w:num>
  <w:num w:numId="28">
    <w:abstractNumId w:val="44"/>
  </w:num>
  <w:num w:numId="29">
    <w:abstractNumId w:val="19"/>
  </w:num>
  <w:num w:numId="30">
    <w:abstractNumId w:val="12"/>
  </w:num>
  <w:num w:numId="31">
    <w:abstractNumId w:val="37"/>
  </w:num>
  <w:num w:numId="32">
    <w:abstractNumId w:val="38"/>
  </w:num>
  <w:num w:numId="33">
    <w:abstractNumId w:val="11"/>
  </w:num>
  <w:num w:numId="34">
    <w:abstractNumId w:val="32"/>
  </w:num>
  <w:num w:numId="35">
    <w:abstractNumId w:val="3"/>
  </w:num>
  <w:num w:numId="36">
    <w:abstractNumId w:val="6"/>
  </w:num>
  <w:num w:numId="37">
    <w:abstractNumId w:val="9"/>
  </w:num>
  <w:num w:numId="38">
    <w:abstractNumId w:val="35"/>
  </w:num>
  <w:num w:numId="39">
    <w:abstractNumId w:val="31"/>
  </w:num>
  <w:num w:numId="40">
    <w:abstractNumId w:val="13"/>
  </w:num>
  <w:num w:numId="41">
    <w:abstractNumId w:val="21"/>
  </w:num>
  <w:num w:numId="42">
    <w:abstractNumId w:val="20"/>
  </w:num>
  <w:num w:numId="43">
    <w:abstractNumId w:val="17"/>
  </w:num>
  <w:num w:numId="44">
    <w:abstractNumId w:val="27"/>
  </w:num>
  <w:num w:numId="45">
    <w:abstractNumId w:val="5"/>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attachedTemplate r:id="rId1"/>
  <w:defaultTabStop w:val="708"/>
  <w:hyphenationZone w:val="425"/>
  <w:evenAndOddHeaders/>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C4D"/>
    <w:rsid w:val="000018D8"/>
    <w:rsid w:val="0001365D"/>
    <w:rsid w:val="000142B8"/>
    <w:rsid w:val="00014A30"/>
    <w:rsid w:val="00021370"/>
    <w:rsid w:val="000237C7"/>
    <w:rsid w:val="00033D0C"/>
    <w:rsid w:val="00037623"/>
    <w:rsid w:val="00042041"/>
    <w:rsid w:val="00051ABE"/>
    <w:rsid w:val="00072728"/>
    <w:rsid w:val="000B229E"/>
    <w:rsid w:val="000C2AA2"/>
    <w:rsid w:val="000C3B41"/>
    <w:rsid w:val="000D18CD"/>
    <w:rsid w:val="000D3B14"/>
    <w:rsid w:val="000E486F"/>
    <w:rsid w:val="00112429"/>
    <w:rsid w:val="00150A34"/>
    <w:rsid w:val="00155771"/>
    <w:rsid w:val="001650C6"/>
    <w:rsid w:val="00166361"/>
    <w:rsid w:val="001777CD"/>
    <w:rsid w:val="00180301"/>
    <w:rsid w:val="0019005A"/>
    <w:rsid w:val="001969BC"/>
    <w:rsid w:val="001A29D7"/>
    <w:rsid w:val="001D07AB"/>
    <w:rsid w:val="001D2E59"/>
    <w:rsid w:val="001D6486"/>
    <w:rsid w:val="001E19DF"/>
    <w:rsid w:val="001E2E81"/>
    <w:rsid w:val="001F0DC7"/>
    <w:rsid w:val="001F3199"/>
    <w:rsid w:val="00210FB0"/>
    <w:rsid w:val="0021540F"/>
    <w:rsid w:val="002461D2"/>
    <w:rsid w:val="00253A60"/>
    <w:rsid w:val="002638D2"/>
    <w:rsid w:val="00273D04"/>
    <w:rsid w:val="00276D14"/>
    <w:rsid w:val="002A2F20"/>
    <w:rsid w:val="002A4770"/>
    <w:rsid w:val="002A6C94"/>
    <w:rsid w:val="002C487A"/>
    <w:rsid w:val="002C7193"/>
    <w:rsid w:val="002D1AEF"/>
    <w:rsid w:val="002E62C1"/>
    <w:rsid w:val="002E7E9C"/>
    <w:rsid w:val="002F5024"/>
    <w:rsid w:val="003077B8"/>
    <w:rsid w:val="00311F52"/>
    <w:rsid w:val="003376E2"/>
    <w:rsid w:val="00342B3D"/>
    <w:rsid w:val="00345F6A"/>
    <w:rsid w:val="00355B35"/>
    <w:rsid w:val="00362871"/>
    <w:rsid w:val="00386856"/>
    <w:rsid w:val="00392767"/>
    <w:rsid w:val="003B536D"/>
    <w:rsid w:val="003C58F1"/>
    <w:rsid w:val="003D29D7"/>
    <w:rsid w:val="003D5756"/>
    <w:rsid w:val="003F6C46"/>
    <w:rsid w:val="00412C7F"/>
    <w:rsid w:val="0041637E"/>
    <w:rsid w:val="0043422D"/>
    <w:rsid w:val="00447756"/>
    <w:rsid w:val="00451ABC"/>
    <w:rsid w:val="00484D72"/>
    <w:rsid w:val="00494CF5"/>
    <w:rsid w:val="004A1A5A"/>
    <w:rsid w:val="004D04CC"/>
    <w:rsid w:val="004D256E"/>
    <w:rsid w:val="004D6B97"/>
    <w:rsid w:val="004F3763"/>
    <w:rsid w:val="004F4932"/>
    <w:rsid w:val="00502FDA"/>
    <w:rsid w:val="005177A3"/>
    <w:rsid w:val="005A5610"/>
    <w:rsid w:val="005D4371"/>
    <w:rsid w:val="005F09F6"/>
    <w:rsid w:val="005F0B8A"/>
    <w:rsid w:val="005F1FA2"/>
    <w:rsid w:val="005F336A"/>
    <w:rsid w:val="0060487E"/>
    <w:rsid w:val="00614019"/>
    <w:rsid w:val="0062765E"/>
    <w:rsid w:val="006503AC"/>
    <w:rsid w:val="006542BE"/>
    <w:rsid w:val="00682A8D"/>
    <w:rsid w:val="00693202"/>
    <w:rsid w:val="00694411"/>
    <w:rsid w:val="0069761F"/>
    <w:rsid w:val="006A6814"/>
    <w:rsid w:val="006B6DF1"/>
    <w:rsid w:val="006B77E8"/>
    <w:rsid w:val="006C22EC"/>
    <w:rsid w:val="006C6538"/>
    <w:rsid w:val="006D5A59"/>
    <w:rsid w:val="006D70F4"/>
    <w:rsid w:val="00724DD0"/>
    <w:rsid w:val="007471F6"/>
    <w:rsid w:val="007964FD"/>
    <w:rsid w:val="007B286B"/>
    <w:rsid w:val="007C3EE3"/>
    <w:rsid w:val="007D2BC5"/>
    <w:rsid w:val="007D3516"/>
    <w:rsid w:val="007D5532"/>
    <w:rsid w:val="007D6DAB"/>
    <w:rsid w:val="007D6E35"/>
    <w:rsid w:val="007E131F"/>
    <w:rsid w:val="007E74B2"/>
    <w:rsid w:val="007F0109"/>
    <w:rsid w:val="007F3892"/>
    <w:rsid w:val="007F3FCD"/>
    <w:rsid w:val="00812A3C"/>
    <w:rsid w:val="00814122"/>
    <w:rsid w:val="008238F0"/>
    <w:rsid w:val="00831C9C"/>
    <w:rsid w:val="00835EB7"/>
    <w:rsid w:val="0083769C"/>
    <w:rsid w:val="00847B37"/>
    <w:rsid w:val="0086656A"/>
    <w:rsid w:val="00885FCA"/>
    <w:rsid w:val="00894DF5"/>
    <w:rsid w:val="00896FDF"/>
    <w:rsid w:val="008A4A6D"/>
    <w:rsid w:val="008A71F6"/>
    <w:rsid w:val="008B5083"/>
    <w:rsid w:val="008E02FB"/>
    <w:rsid w:val="008F5159"/>
    <w:rsid w:val="009127F9"/>
    <w:rsid w:val="00923676"/>
    <w:rsid w:val="0092627A"/>
    <w:rsid w:val="00933214"/>
    <w:rsid w:val="0093497A"/>
    <w:rsid w:val="00935036"/>
    <w:rsid w:val="009441DD"/>
    <w:rsid w:val="0094434F"/>
    <w:rsid w:val="00945802"/>
    <w:rsid w:val="00954CDF"/>
    <w:rsid w:val="00954DAD"/>
    <w:rsid w:val="00961144"/>
    <w:rsid w:val="00966118"/>
    <w:rsid w:val="009745DB"/>
    <w:rsid w:val="009755D6"/>
    <w:rsid w:val="0098360B"/>
    <w:rsid w:val="009D0ECF"/>
    <w:rsid w:val="009E66DC"/>
    <w:rsid w:val="009F7F2E"/>
    <w:rsid w:val="00A03F0A"/>
    <w:rsid w:val="00A147E5"/>
    <w:rsid w:val="00A1517B"/>
    <w:rsid w:val="00A3570A"/>
    <w:rsid w:val="00A538E7"/>
    <w:rsid w:val="00A561FD"/>
    <w:rsid w:val="00A573E8"/>
    <w:rsid w:val="00A57F4A"/>
    <w:rsid w:val="00A61806"/>
    <w:rsid w:val="00A70986"/>
    <w:rsid w:val="00AA3EC0"/>
    <w:rsid w:val="00AB27E4"/>
    <w:rsid w:val="00AB7C4D"/>
    <w:rsid w:val="00AC0EF6"/>
    <w:rsid w:val="00AC3ACE"/>
    <w:rsid w:val="00AC5C63"/>
    <w:rsid w:val="00AD2C8B"/>
    <w:rsid w:val="00AD7A4F"/>
    <w:rsid w:val="00AE062C"/>
    <w:rsid w:val="00AE3D0E"/>
    <w:rsid w:val="00AE7509"/>
    <w:rsid w:val="00B12467"/>
    <w:rsid w:val="00B15D77"/>
    <w:rsid w:val="00B57A69"/>
    <w:rsid w:val="00B72A00"/>
    <w:rsid w:val="00B87226"/>
    <w:rsid w:val="00BB0288"/>
    <w:rsid w:val="00BB2766"/>
    <w:rsid w:val="00BB296D"/>
    <w:rsid w:val="00BD7918"/>
    <w:rsid w:val="00BE009A"/>
    <w:rsid w:val="00C14122"/>
    <w:rsid w:val="00C2354C"/>
    <w:rsid w:val="00C26CF1"/>
    <w:rsid w:val="00C27BBA"/>
    <w:rsid w:val="00C33FBC"/>
    <w:rsid w:val="00C45100"/>
    <w:rsid w:val="00C47887"/>
    <w:rsid w:val="00C50E6F"/>
    <w:rsid w:val="00C52BA4"/>
    <w:rsid w:val="00C57328"/>
    <w:rsid w:val="00C85D76"/>
    <w:rsid w:val="00C87B80"/>
    <w:rsid w:val="00C93806"/>
    <w:rsid w:val="00CA0ED7"/>
    <w:rsid w:val="00CA19E0"/>
    <w:rsid w:val="00CB68A1"/>
    <w:rsid w:val="00CD6B54"/>
    <w:rsid w:val="00D0721E"/>
    <w:rsid w:val="00D142DE"/>
    <w:rsid w:val="00D20B6F"/>
    <w:rsid w:val="00D26AA7"/>
    <w:rsid w:val="00D53A43"/>
    <w:rsid w:val="00D54A82"/>
    <w:rsid w:val="00D5551D"/>
    <w:rsid w:val="00D56F49"/>
    <w:rsid w:val="00D80FCF"/>
    <w:rsid w:val="00D86F65"/>
    <w:rsid w:val="00D9470C"/>
    <w:rsid w:val="00DA1A0A"/>
    <w:rsid w:val="00DB28AD"/>
    <w:rsid w:val="00DD6A09"/>
    <w:rsid w:val="00E12AA2"/>
    <w:rsid w:val="00E309A2"/>
    <w:rsid w:val="00E32EB9"/>
    <w:rsid w:val="00E43E91"/>
    <w:rsid w:val="00E86EDF"/>
    <w:rsid w:val="00E90AC4"/>
    <w:rsid w:val="00E946A6"/>
    <w:rsid w:val="00E95AFB"/>
    <w:rsid w:val="00EB287E"/>
    <w:rsid w:val="00EC37A4"/>
    <w:rsid w:val="00F05795"/>
    <w:rsid w:val="00F21F86"/>
    <w:rsid w:val="00F233B2"/>
    <w:rsid w:val="00F243E5"/>
    <w:rsid w:val="00F24B42"/>
    <w:rsid w:val="00F3549A"/>
    <w:rsid w:val="00F3603B"/>
    <w:rsid w:val="00F426AA"/>
    <w:rsid w:val="00F51343"/>
    <w:rsid w:val="00F53719"/>
    <w:rsid w:val="00F8169A"/>
    <w:rsid w:val="00F831CD"/>
    <w:rsid w:val="00F92C66"/>
    <w:rsid w:val="00FA3213"/>
    <w:rsid w:val="00FA53CA"/>
    <w:rsid w:val="00FC3CE1"/>
    <w:rsid w:val="00FC5CD1"/>
    <w:rsid w:val="00FC75CE"/>
    <w:rsid w:val="00FD5620"/>
    <w:rsid w:val="00FE28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4200C1EB"/>
  <w15:docId w15:val="{36ACE474-AECD-4205-9E9B-C15D7A04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354C"/>
    <w:pPr>
      <w:jc w:val="both"/>
    </w:pPr>
    <w:rPr>
      <w:rFonts w:ascii="Source Sans Pro" w:eastAsia="Times New Roman" w:hAnsi="Source Sans Pro"/>
      <w:sz w:val="24"/>
      <w:szCs w:val="24"/>
      <w:lang w:val="nl-NL" w:eastAsia="nl-NL"/>
    </w:rPr>
  </w:style>
  <w:style w:type="paragraph" w:styleId="Kop1">
    <w:name w:val="heading 1"/>
    <w:basedOn w:val="Standaard"/>
    <w:next w:val="Standaard"/>
    <w:link w:val="Kop1Char"/>
    <w:uiPriority w:val="9"/>
    <w:qFormat/>
    <w:rsid w:val="00E90AC4"/>
    <w:pPr>
      <w:spacing w:line="360" w:lineRule="auto"/>
      <w:outlineLvl w:val="0"/>
    </w:pPr>
    <w:rPr>
      <w:b/>
      <w:bCs/>
      <w:sz w:val="36"/>
      <w:szCs w:val="36"/>
    </w:rPr>
  </w:style>
  <w:style w:type="paragraph" w:styleId="Kop2">
    <w:name w:val="heading 2"/>
    <w:basedOn w:val="Standaard"/>
    <w:next w:val="Standaard"/>
    <w:link w:val="Kop2Char"/>
    <w:uiPriority w:val="9"/>
    <w:unhideWhenUsed/>
    <w:qFormat/>
    <w:rsid w:val="00C50E6F"/>
    <w:pPr>
      <w:spacing w:line="360" w:lineRule="auto"/>
      <w:outlineLvl w:val="1"/>
    </w:pPr>
    <w:rPr>
      <w:b/>
      <w:bCs/>
      <w:color w:val="595959" w:themeColor="text1" w:themeTint="A6"/>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2E59"/>
    <w:rPr>
      <w:rFonts w:ascii="Tahoma" w:hAnsi="Tahoma" w:cs="Tahoma"/>
      <w:sz w:val="16"/>
      <w:szCs w:val="16"/>
    </w:rPr>
  </w:style>
  <w:style w:type="character" w:customStyle="1" w:styleId="BallontekstChar">
    <w:name w:val="Ballontekst Char"/>
    <w:basedOn w:val="Standaardalinea-lettertype"/>
    <w:link w:val="Ballontekst"/>
    <w:uiPriority w:val="99"/>
    <w:semiHidden/>
    <w:rsid w:val="001D2E59"/>
    <w:rPr>
      <w:rFonts w:ascii="Tahoma" w:eastAsia="Times New Roman" w:hAnsi="Tahoma" w:cs="Tahoma"/>
      <w:sz w:val="16"/>
      <w:szCs w:val="16"/>
      <w:lang w:val="nl-NL" w:eastAsia="nl-NL"/>
    </w:rPr>
  </w:style>
  <w:style w:type="table" w:styleId="Tabelraster">
    <w:name w:val="Table Grid"/>
    <w:basedOn w:val="Standaardtabel"/>
    <w:uiPriority w:val="59"/>
    <w:rsid w:val="00837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7E131F"/>
    <w:rPr>
      <w:color w:val="808080"/>
    </w:rPr>
  </w:style>
  <w:style w:type="paragraph" w:styleId="Koptekst">
    <w:name w:val="header"/>
    <w:basedOn w:val="Standaard"/>
    <w:link w:val="KoptekstChar"/>
    <w:uiPriority w:val="99"/>
    <w:unhideWhenUsed/>
    <w:rsid w:val="00D80FCF"/>
    <w:pPr>
      <w:tabs>
        <w:tab w:val="center" w:pos="4536"/>
        <w:tab w:val="right" w:pos="9072"/>
      </w:tabs>
    </w:pPr>
  </w:style>
  <w:style w:type="character" w:customStyle="1" w:styleId="KoptekstChar">
    <w:name w:val="Koptekst Char"/>
    <w:basedOn w:val="Standaardalinea-lettertype"/>
    <w:link w:val="Koptekst"/>
    <w:uiPriority w:val="99"/>
    <w:rsid w:val="00D80FCF"/>
    <w:rPr>
      <w:rFonts w:ascii="Garamond" w:eastAsia="Times New Roman" w:hAnsi="Garamond"/>
      <w:sz w:val="24"/>
      <w:szCs w:val="24"/>
      <w:lang w:val="nl-NL" w:eastAsia="nl-NL"/>
    </w:rPr>
  </w:style>
  <w:style w:type="paragraph" w:styleId="Voettekst">
    <w:name w:val="footer"/>
    <w:basedOn w:val="Standaard"/>
    <w:link w:val="VoettekstChar"/>
    <w:uiPriority w:val="99"/>
    <w:unhideWhenUsed/>
    <w:rsid w:val="00D80FCF"/>
    <w:pPr>
      <w:tabs>
        <w:tab w:val="center" w:pos="4536"/>
        <w:tab w:val="right" w:pos="9072"/>
      </w:tabs>
    </w:pPr>
  </w:style>
  <w:style w:type="character" w:customStyle="1" w:styleId="VoettekstChar">
    <w:name w:val="Voettekst Char"/>
    <w:basedOn w:val="Standaardalinea-lettertype"/>
    <w:link w:val="Voettekst"/>
    <w:uiPriority w:val="99"/>
    <w:rsid w:val="00D80FCF"/>
    <w:rPr>
      <w:rFonts w:ascii="Garamond" w:eastAsia="Times New Roman" w:hAnsi="Garamond"/>
      <w:sz w:val="24"/>
      <w:szCs w:val="24"/>
      <w:lang w:val="nl-NL" w:eastAsia="nl-NL"/>
    </w:rPr>
  </w:style>
  <w:style w:type="paragraph" w:styleId="Geenafstand">
    <w:name w:val="No Spacing"/>
    <w:uiPriority w:val="1"/>
    <w:qFormat/>
    <w:rsid w:val="00C2354C"/>
    <w:pPr>
      <w:jc w:val="both"/>
    </w:pPr>
    <w:rPr>
      <w:rFonts w:ascii="Source Sans Pro" w:eastAsia="Times New Roman" w:hAnsi="Source Sans Pro"/>
      <w:sz w:val="24"/>
      <w:szCs w:val="24"/>
      <w:lang w:val="nl-NL" w:eastAsia="nl-NL"/>
    </w:rPr>
  </w:style>
  <w:style w:type="paragraph" w:styleId="Lijstalinea">
    <w:name w:val="List Paragraph"/>
    <w:basedOn w:val="Standaard"/>
    <w:uiPriority w:val="34"/>
    <w:qFormat/>
    <w:rsid w:val="00812A3C"/>
    <w:pPr>
      <w:ind w:left="720"/>
      <w:contextualSpacing/>
    </w:pPr>
  </w:style>
  <w:style w:type="character" w:customStyle="1" w:styleId="Kop1Char">
    <w:name w:val="Kop 1 Char"/>
    <w:basedOn w:val="Standaardalinea-lettertype"/>
    <w:link w:val="Kop1"/>
    <w:uiPriority w:val="9"/>
    <w:rsid w:val="00E90AC4"/>
    <w:rPr>
      <w:rFonts w:ascii="Source Sans Pro" w:eastAsia="Times New Roman" w:hAnsi="Source Sans Pro"/>
      <w:b/>
      <w:bCs/>
      <w:sz w:val="36"/>
      <w:szCs w:val="36"/>
      <w:lang w:val="nl-NL" w:eastAsia="nl-NL"/>
    </w:rPr>
  </w:style>
  <w:style w:type="character" w:customStyle="1" w:styleId="Kop2Char">
    <w:name w:val="Kop 2 Char"/>
    <w:basedOn w:val="Standaardalinea-lettertype"/>
    <w:link w:val="Kop2"/>
    <w:uiPriority w:val="9"/>
    <w:rsid w:val="00C50E6F"/>
    <w:rPr>
      <w:rFonts w:ascii="Source Sans Pro" w:eastAsia="Times New Roman" w:hAnsi="Source Sans Pro"/>
      <w:b/>
      <w:bCs/>
      <w:color w:val="595959" w:themeColor="text1" w:themeTint="A6"/>
      <w:sz w:val="28"/>
      <w:szCs w:val="28"/>
      <w:lang w:val="nl-NL" w:eastAsia="nl-NL"/>
    </w:rPr>
  </w:style>
  <w:style w:type="character" w:styleId="Hyperlink">
    <w:name w:val="Hyperlink"/>
    <w:basedOn w:val="Standaardalinea-lettertype"/>
    <w:uiPriority w:val="99"/>
    <w:unhideWhenUsed/>
    <w:rsid w:val="00AE3D0E"/>
    <w:rPr>
      <w:color w:val="0000FF" w:themeColor="hyperlink"/>
      <w:u w:val="single"/>
    </w:rPr>
  </w:style>
  <w:style w:type="character" w:styleId="Onopgelostemelding">
    <w:name w:val="Unresolved Mention"/>
    <w:basedOn w:val="Standaardalinea-lettertype"/>
    <w:uiPriority w:val="99"/>
    <w:semiHidden/>
    <w:unhideWhenUsed/>
    <w:rsid w:val="00AE3D0E"/>
    <w:rPr>
      <w:color w:val="605E5C"/>
      <w:shd w:val="clear" w:color="auto" w:fill="E1DFDD"/>
    </w:rPr>
  </w:style>
  <w:style w:type="character" w:styleId="GevolgdeHyperlink">
    <w:name w:val="FollowedHyperlink"/>
    <w:basedOn w:val="Standaardalinea-lettertype"/>
    <w:uiPriority w:val="99"/>
    <w:semiHidden/>
    <w:unhideWhenUsed/>
    <w:rsid w:val="00AE3D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072">
      <w:bodyDiv w:val="1"/>
      <w:marLeft w:val="0"/>
      <w:marRight w:val="0"/>
      <w:marTop w:val="0"/>
      <w:marBottom w:val="0"/>
      <w:divBdr>
        <w:top w:val="none" w:sz="0" w:space="0" w:color="auto"/>
        <w:left w:val="none" w:sz="0" w:space="0" w:color="auto"/>
        <w:bottom w:val="none" w:sz="0" w:space="0" w:color="auto"/>
        <w:right w:val="none" w:sz="0" w:space="0" w:color="auto"/>
      </w:divBdr>
    </w:div>
    <w:div w:id="111638204">
      <w:bodyDiv w:val="1"/>
      <w:marLeft w:val="0"/>
      <w:marRight w:val="0"/>
      <w:marTop w:val="0"/>
      <w:marBottom w:val="0"/>
      <w:divBdr>
        <w:top w:val="none" w:sz="0" w:space="0" w:color="auto"/>
        <w:left w:val="none" w:sz="0" w:space="0" w:color="auto"/>
        <w:bottom w:val="none" w:sz="0" w:space="0" w:color="auto"/>
        <w:right w:val="none" w:sz="0" w:space="0" w:color="auto"/>
      </w:divBdr>
    </w:div>
    <w:div w:id="1061946709">
      <w:bodyDiv w:val="1"/>
      <w:marLeft w:val="0"/>
      <w:marRight w:val="0"/>
      <w:marTop w:val="0"/>
      <w:marBottom w:val="0"/>
      <w:divBdr>
        <w:top w:val="none" w:sz="0" w:space="0" w:color="auto"/>
        <w:left w:val="none" w:sz="0" w:space="0" w:color="auto"/>
        <w:bottom w:val="none" w:sz="0" w:space="0" w:color="auto"/>
        <w:right w:val="none" w:sz="0" w:space="0" w:color="auto"/>
      </w:divBdr>
    </w:div>
    <w:div w:id="1270509559">
      <w:bodyDiv w:val="1"/>
      <w:marLeft w:val="0"/>
      <w:marRight w:val="0"/>
      <w:marTop w:val="0"/>
      <w:marBottom w:val="0"/>
      <w:divBdr>
        <w:top w:val="none" w:sz="0" w:space="0" w:color="auto"/>
        <w:left w:val="none" w:sz="0" w:space="0" w:color="auto"/>
        <w:bottom w:val="none" w:sz="0" w:space="0" w:color="auto"/>
        <w:right w:val="none" w:sz="0" w:space="0" w:color="auto"/>
      </w:divBdr>
    </w:div>
    <w:div w:id="1305086995">
      <w:bodyDiv w:val="1"/>
      <w:marLeft w:val="0"/>
      <w:marRight w:val="0"/>
      <w:marTop w:val="0"/>
      <w:marBottom w:val="0"/>
      <w:divBdr>
        <w:top w:val="none" w:sz="0" w:space="0" w:color="auto"/>
        <w:left w:val="none" w:sz="0" w:space="0" w:color="auto"/>
        <w:bottom w:val="none" w:sz="0" w:space="0" w:color="auto"/>
        <w:right w:val="none" w:sz="0" w:space="0" w:color="auto"/>
      </w:divBdr>
    </w:div>
    <w:div w:id="176029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geogebra.org/m/khykmana" TargetMode="Externa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geogebra.org/classic"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SJB-hoofd%20derde%20graad%20(.docx).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9142C-DBB6-4ECC-89A9-1816D6FE8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SJB-hoofd derde graad (.docx)</Template>
  <TotalTime>274</TotalTime>
  <Pages>6</Pages>
  <Words>1483</Words>
  <Characters>8161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Stichelbaut</dc:creator>
  <cp:keywords/>
  <dc:description/>
  <cp:lastModifiedBy>Mathias Stichelbaut | Toren</cp:lastModifiedBy>
  <cp:revision>6</cp:revision>
  <cp:lastPrinted>2021-10-25T00:07:00Z</cp:lastPrinted>
  <dcterms:created xsi:type="dcterms:W3CDTF">2021-10-24T21:49:00Z</dcterms:created>
  <dcterms:modified xsi:type="dcterms:W3CDTF">2021-10-25T02:24:00Z</dcterms:modified>
</cp:coreProperties>
</file>